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3829685</wp:posOffset>
                </wp:positionV>
                <wp:extent cx="4702175" cy="87693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87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80943">
                            <w:pP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Analyzing text SB p43</w:t>
                            </w:r>
                          </w:p>
                          <w:p w14:paraId="4A6A1CB8">
                            <w:pP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 44, WB p23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1.55pt;height:69.05pt;width:370.25pt;z-index:251664384;mso-width-relative:page;mso-height-relative:page;" filled="f" stroked="f" coordsize="21600,21600" o:gfxdata="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+iFvUt0AAAALAQAADwAAAAAAAAABACAAAAAi&#10;AAAAZHJzL2Rvd25yZXYueG1sUEsBAhQAFAAAAAgAh07iQDSbqu0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D80943">
                      <w:pP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Analyzing text SB p43</w:t>
                      </w:r>
                    </w:p>
                    <w:p w14:paraId="4A6A1CB8">
                      <w:pP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 44, WB p23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o+413gAAAA4BAAAPAAAAAAAAAAEAIAAA&#10;ACIAAABkcnMvZG93bnJldi54bWxQSwECFAAUAAAACACHTuJAPEoLU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SB p46, WB p25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CydZjcAAAADAEAAA8AAAAAAAAAAQAgAAAAIgAA&#10;AGRycy9kb3ducmV2LnhtbFBLAQIUABQAAAAIAIdO4kBcIYS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SB p46, WB p25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CE4A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p49, WB p26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BCE4A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p49, WB p26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892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Analyzing text SB p43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28892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Analyzing text SB p43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2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EE15E841-55F1-4FAD-9319-C62FF5617E5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2F0BF13D-C676-42A2-888F-91E86F2FDEC3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9B9C1DBD-2721-41BB-B88D-8A602D83E14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ADC77DFF-8E7A-4ED4-9CEA-69F04A3E0F7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9EFA5C3-BAD3-49F6-82BC-312D4777E392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6" w:fontKey="{F8D4EDF0-6390-4D9B-8EF9-CCE2329D7103}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7" w:fontKey="{A97E7DA1-5409-4C8B-9CDC-B35C742F5F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888016A"/>
    <w:rsid w:val="291A5D03"/>
    <w:rsid w:val="2B175E87"/>
    <w:rsid w:val="2DB15B07"/>
    <w:rsid w:val="31102D9D"/>
    <w:rsid w:val="3651018A"/>
    <w:rsid w:val="370631AC"/>
    <w:rsid w:val="387711C5"/>
    <w:rsid w:val="3BF21AC7"/>
    <w:rsid w:val="3E9B4D85"/>
    <w:rsid w:val="483D1D78"/>
    <w:rsid w:val="4B6C63CC"/>
    <w:rsid w:val="5EDA046D"/>
    <w:rsid w:val="5F1020E1"/>
    <w:rsid w:val="60C87A8B"/>
    <w:rsid w:val="61F03C1F"/>
    <w:rsid w:val="62D90A3E"/>
    <w:rsid w:val="69796AD5"/>
    <w:rsid w:val="6D2D20B0"/>
    <w:rsid w:val="71080E6A"/>
    <w:rsid w:val="77C3210C"/>
    <w:rsid w:val="78604930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2026-01-28T11:25:59Z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5ADAB06703714E9EAF92B99BAEEB2B34_13</vt:lpwstr>
  </property>
</Properties>
</file>