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3815080</wp:posOffset>
                </wp:positionV>
                <wp:extent cx="4702175" cy="9055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DA25">
                            <w:pP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p48</w:t>
                            </w:r>
                          </w:p>
                          <w:p w14:paraId="7ED7436B">
                            <w:pP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WB p25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0.4pt;height:71.3pt;width:370.25pt;z-index:251664384;mso-width-relative:page;mso-height-relative:page;" filled="f" stroked="f" coordsize="21600,21600" o:gfxdata="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+bDFN0AAAALAQAADwAAAAAAAAABACAAAAAi&#10;AAAAZHJzL2Rvd25yZXYueG1sUEsBAhQAFAAAAAgAh07iQIG1dLg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12DA25">
                      <w:pP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p48</w:t>
                      </w:r>
                    </w:p>
                    <w:p w14:paraId="7ED7436B">
                      <w:pP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WB p25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80AA0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SB p46, WB p24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B80AA0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SB p46, WB p24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6564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6564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test SB p43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test SB p43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8362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83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p44</w:t>
                            </w:r>
                          </w:p>
                          <w:p w14:paraId="08558CAB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WB p23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65.85pt;width:370.25pt;z-index:251660288;mso-width-relative:page;mso-height-relative:page;" filled="f" stroked="f" coordsize="21600,21600" o:gfxdata="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vv1Vt0AAAALAQAADwAAAAAAAAABACAAAAAi&#10;AAAAZHJzL2Rvd25yZXYueG1sUEsBAhQAFAAAAAgAh07iQHUfk6s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p44</w:t>
                      </w:r>
                    </w:p>
                    <w:p w14:paraId="08558CAB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WB p23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752E12F1-7C79-452C-8577-79F6721A9ED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B22CC308-92C1-4843-B769-E3DB71C71B25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6E7057D4-9065-4B3D-A0FE-BC8BD5C91E5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E3DCC6F5-D712-48E1-97B9-8D28FB12C27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A1BDD3A-0511-40CB-A91D-182B33CD7254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6" w:fontKey="{87A50FA1-B273-4C28-B165-F22C84A05225}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7" w:fontKey="{9E001B0E-3A1F-401C-B0FC-E329222DCE57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888016A"/>
    <w:rsid w:val="291A5D03"/>
    <w:rsid w:val="2B175E87"/>
    <w:rsid w:val="2DB15B07"/>
    <w:rsid w:val="31102D9D"/>
    <w:rsid w:val="3651018A"/>
    <w:rsid w:val="370631AC"/>
    <w:rsid w:val="3BF21AC7"/>
    <w:rsid w:val="3E9B4D85"/>
    <w:rsid w:val="58426D0E"/>
    <w:rsid w:val="5EDA046D"/>
    <w:rsid w:val="5F1020E1"/>
    <w:rsid w:val="60C87A8B"/>
    <w:rsid w:val="61F03C1F"/>
    <w:rsid w:val="69796AD5"/>
    <w:rsid w:val="6D2D20B0"/>
    <w:rsid w:val="71080E6A"/>
    <w:rsid w:val="75AB6B6D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2026-01-28T11:07:39Z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26746E2F14DF4AF3B4F6A04AC1C15D46_13</vt:lpwstr>
  </property>
</Properties>
</file>