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media/image2.svg" ContentType="image/svg+xml"/>
  <Override PartName="/word/media/image4.svg" ContentType="image/sv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5B7B7D"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-836930</wp:posOffset>
                </wp:positionH>
                <wp:positionV relativeFrom="paragraph">
                  <wp:posOffset>7989570</wp:posOffset>
                </wp:positionV>
                <wp:extent cx="6868795" cy="138557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8795" cy="1385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BF180E">
                            <w:pPr>
                              <w:jc w:val="center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T</w:t>
                            </w: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he whole world is waiting for you to </w:t>
                            </w:r>
                          </w:p>
                          <w:p w14:paraId="1F450643">
                            <w:pPr>
                              <w:jc w:val="center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change it!</w:t>
                            </w: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br w:type="textWrapping"/>
                            </w: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In you, we trust &lt;3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1" o:spid="_x0000_s1026" o:spt="202" type="#_x0000_t202" style="position:absolute;left:0pt;margin-left:-65.9pt;margin-top:629.1pt;height:109.1pt;width:540.85pt;z-index:251669504;mso-width-relative:page;mso-height-relative:page;" filled="f" stroked="f" coordsize="21600,21600" o:gfxdata="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D/o+413gAAAA4BAAAPAAAAAAAAAAEAIAAA&#10;ACIAAABkcnMvZG93bnJldi54bWxQSwECFAAUAAAACACHTuJAPEoLUz8CAABpBAAADgAAAAAAAAAB&#10;ACAAAAAt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EBF180E">
                      <w:pPr>
                        <w:jc w:val="center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T</w:t>
                      </w: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he whole world is waiting for you to </w:t>
                      </w:r>
                    </w:p>
                    <w:p w14:paraId="1F450643">
                      <w:pPr>
                        <w:jc w:val="center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change it!</w:t>
                      </w: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br w:type="textWrapping"/>
                      </w: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In you, we trust &lt;3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1376045</wp:posOffset>
                </wp:positionH>
                <wp:positionV relativeFrom="paragraph">
                  <wp:posOffset>6113145</wp:posOffset>
                </wp:positionV>
                <wp:extent cx="4702175" cy="68707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175" cy="687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F887E2">
                            <w:pPr>
                              <w:spacing w:line="360" w:lineRule="auto"/>
                              <w:jc w:val="left"/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ap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Grammar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9" o:spid="_x0000_s1026" o:spt="202" type="#_x0000_t202" style="position:absolute;left:0pt;margin-left:108.35pt;margin-top:481.35pt;height:54.1pt;width:370.25pt;z-index:251668480;mso-width-relative:page;mso-height-relative:page;" filled="f" stroked="f" coordsize="21600,21600" o:gfxdata="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CCydZjcAAAADAEAAA8AAAAAAAAAAQAgAAAAIgAA&#10;AGRycy9kb3ducmV2LnhtbFBLAQIUABQAAAAIAIdO4kBcIYSt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F887E2">
                      <w:pPr>
                        <w:spacing w:line="360" w:lineRule="auto"/>
                        <w:jc w:val="left"/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ap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Grammar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-814705</wp:posOffset>
                </wp:positionH>
                <wp:positionV relativeFrom="paragraph">
                  <wp:posOffset>6209665</wp:posOffset>
                </wp:positionV>
                <wp:extent cx="2217420" cy="588645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588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917DAC">
                            <w:pPr>
                              <w:jc w:val="center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Thursday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26" o:spt="202" type="#_x0000_t202" style="position:absolute;left:0pt;margin-left:-64.15pt;margin-top:488.95pt;height:46.35pt;width:174.6pt;z-index:251667456;mso-width-relative:page;mso-height-relative:page;" filled="f" stroked="f" coordsize="21600,21600" o:gfxdata="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IQvUhDdAAAADQEAAA8AAAAAAAAAAQAgAAAAIgAA&#10;AGRycy9kb3ducmV2LnhtbFBLAQIUABQAAAAIAIdO4kAv/KVz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C917DAC">
                      <w:pPr>
                        <w:jc w:val="center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Thursday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1487805</wp:posOffset>
                </wp:positionH>
                <wp:positionV relativeFrom="paragraph">
                  <wp:posOffset>-768985</wp:posOffset>
                </wp:positionV>
                <wp:extent cx="3699510" cy="10693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9510" cy="1069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FE63C3">
                            <w:pPr>
                              <w:jc w:val="left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130"/>
                                <w:szCs w:val="130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130"/>
                                <w:szCs w:val="130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Weekly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117.15pt;margin-top:-60.55pt;height:84.2pt;width:291.3pt;z-index:251671552;mso-width-relative:page;mso-height-relative:page;" filled="f" stroked="f" coordsize="21600,21600" o:gfxdata="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xL/5zd0AAAALAQAADwAAAAAAAAABACAAAAAi&#10;AAAAZHJzL2Rvd25yZXYueG1sUEsBAhQAFAAAAAgAh07iQHOiwo4+AgAAaQQAAA4AAAAAAAAAAQAg&#10;AAAALA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3FE63C3">
                      <w:pPr>
                        <w:jc w:val="left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130"/>
                          <w:szCs w:val="130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130"/>
                          <w:szCs w:val="130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Weekly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1487805</wp:posOffset>
                </wp:positionH>
                <wp:positionV relativeFrom="paragraph">
                  <wp:posOffset>139700</wp:posOffset>
                </wp:positionV>
                <wp:extent cx="4855845" cy="97409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5845" cy="974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7051DB">
                            <w:pPr>
                              <w:jc w:val="left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96"/>
                                <w:szCs w:val="96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96"/>
                                <w:szCs w:val="96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P</w:t>
                            </w: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96"/>
                                <w:szCs w:val="96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lanning plan</w:t>
                            </w:r>
                          </w:p>
                          <w:p w14:paraId="09D32CFB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117.15pt;margin-top:11pt;height:76.7pt;width:382.35pt;z-index:251672576;mso-width-relative:page;mso-height-relative:page;" filled="f" stroked="f" coordsize="21600,21600" o:gfxdata="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R0iSdoAAAAKAQAADwAAAAAAAAABACAAAAAiAAAA&#10;ZHJzL2Rvd25yZXYueG1sUEsBAhQAFAAAAAgAh07iQCNsrmY+AgAAZ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07051DB">
                      <w:pPr>
                        <w:jc w:val="left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96"/>
                          <w:szCs w:val="96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96"/>
                          <w:szCs w:val="96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P</w:t>
                      </w: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96"/>
                          <w:szCs w:val="96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lanning plan</w:t>
                      </w:r>
                    </w:p>
                    <w:p w14:paraId="09D32CFB"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1420495</wp:posOffset>
                </wp:positionH>
                <wp:positionV relativeFrom="paragraph">
                  <wp:posOffset>5008245</wp:posOffset>
                </wp:positionV>
                <wp:extent cx="4702175" cy="68707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175" cy="687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BCE4AC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Grammar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" o:spid="_x0000_s1026" o:spt="202" type="#_x0000_t202" style="position:absolute;left:0pt;margin-left:111.85pt;margin-top:394.35pt;height:54.1pt;width:370.25pt;z-index:251666432;mso-width-relative:page;mso-height-relative:page;" filled="f" stroked="f" coordsize="21600,21600" o:gfxdata="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KvLQ5XdAAAACwEAAA8AAAAAAAAAAQAgAAAAIgAA&#10;AGRycy9kb3ducmV2LnhtbFBLAQIUABQAAAAIAIdO4kDnk0en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0BCE4AC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Grammar 1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1420495</wp:posOffset>
                </wp:positionH>
                <wp:positionV relativeFrom="paragraph">
                  <wp:posOffset>2840355</wp:posOffset>
                </wp:positionV>
                <wp:extent cx="4702175" cy="68707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175" cy="687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D3B50A">
                            <w:pPr>
                              <w:spacing w:line="360" w:lineRule="auto"/>
                              <w:jc w:val="left"/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ap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R</w:t>
                            </w:r>
                            <w:r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ap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eading exam / unit three</w:t>
                            </w:r>
                          </w:p>
                          <w:p w14:paraId="5E288927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" o:spid="_x0000_s1026" o:spt="202" type="#_x0000_t202" style="position:absolute;left:0pt;margin-left:111.85pt;margin-top:223.65pt;height:54.1pt;width:370.25pt;z-index:251662336;mso-width-relative:page;mso-height-relative:page;" filled="f" stroked="f" coordsize="21600,21600" o:gfxdata="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jUugLcAAAACwEAAA8AAAAAAAAAAQAgAAAAIgAA&#10;AGRycy9kb3ducmV2LnhtbFBLAQIUABQAAAAIAIdO4kBHG340PQIAAGY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8D3B50A">
                      <w:pPr>
                        <w:spacing w:line="360" w:lineRule="auto"/>
                        <w:jc w:val="left"/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ap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R</w:t>
                      </w:r>
                      <w:r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ap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eading exam / unit three</w:t>
                      </w:r>
                    </w:p>
                    <w:p w14:paraId="5E288927"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1420495</wp:posOffset>
                </wp:positionH>
                <wp:positionV relativeFrom="paragraph">
                  <wp:posOffset>1756410</wp:posOffset>
                </wp:positionV>
                <wp:extent cx="4702175" cy="68707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175" cy="687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2A077E">
                            <w:pPr>
                              <w:spacing w:line="360" w:lineRule="auto"/>
                              <w:jc w:val="left"/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ap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5" o:spid="_x0000_s1026" o:spt="202" type="#_x0000_t202" style="position:absolute;left:0pt;margin-left:111.85pt;margin-top:138.3pt;height:54.1pt;width:370.25pt;z-index:251660288;mso-width-relative:page;mso-height-relative:page;" filled="f" stroked="f" coordsize="21600,21600" o:gfxdata="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tqH2/dAAAACwEAAA8AAAAAAAAAAQAgAAAAIgAA&#10;AGRycy9kb3ducmV2LnhtbFBLAQIUABQAAAAIAIdO4kDlDNts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92A077E">
                      <w:pPr>
                        <w:spacing w:line="360" w:lineRule="auto"/>
                        <w:jc w:val="left"/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ap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-------------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1420495</wp:posOffset>
                </wp:positionH>
                <wp:positionV relativeFrom="paragraph">
                  <wp:posOffset>3924300</wp:posOffset>
                </wp:positionV>
                <wp:extent cx="4702175" cy="68707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175" cy="687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12DA25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Listening and speaking exam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4" o:spid="_x0000_s1026" o:spt="202" type="#_x0000_t202" style="position:absolute;left:0pt;margin-left:111.85pt;margin-top:309pt;height:54.1pt;width:370.25pt;z-index:251664384;mso-width-relative:page;mso-height-relative:page;" filled="f" stroked="f" coordsize="21600,21600" o:gfxdata="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hk5nHcAAAACwEAAA8AAAAAAAAAAQAgAAAAIgAA&#10;AGRycy9kb3ducmV2LnhtbFBLAQIUABQAAAAIAIdO4kBwd43n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112DA25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Listening and speaking exam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-836930</wp:posOffset>
                </wp:positionH>
                <wp:positionV relativeFrom="paragraph">
                  <wp:posOffset>1853565</wp:posOffset>
                </wp:positionV>
                <wp:extent cx="2217420" cy="58864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588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2786BD">
                            <w:pPr>
                              <w:jc w:val="center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Saturday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-65.9pt;margin-top:145.95pt;height:46.35pt;width:174.6pt;z-index:251659264;mso-width-relative:page;mso-height-relative:page;" filled="f" stroked="f" coordsize="21600,21600" o:gfxdata="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6SdQk3gAAAAwBAAAPAAAAAAAAAAEAIAAAACIA&#10;AABkcnMvZG93bnJldi54bWxQSwECFAAUAAAACACHTuJA6Ro1ITwCAABmBAAADgAAAAAAAAABACAA&#10;AAAt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72786BD">
                      <w:pPr>
                        <w:jc w:val="center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Saturday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-962025</wp:posOffset>
                </wp:positionV>
                <wp:extent cx="7635240" cy="10753090"/>
                <wp:effectExtent l="0" t="0" r="3810" b="10160"/>
                <wp:wrapNone/>
                <wp:docPr id="1942" name="组合 19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5282" cy="10752886"/>
                          <a:chOff x="2887420" y="-270973"/>
                          <a:chExt cx="4895849" cy="6894513"/>
                        </a:xfrm>
                      </wpg:grpSpPr>
                      <wpg:grpSp>
                        <wpg:cNvPr id="434" name="组合 433"/>
                        <wpg:cNvGrpSpPr/>
                        <wpg:grpSpPr>
                          <a:xfrm>
                            <a:off x="2887420" y="-270973"/>
                            <a:ext cx="4895849" cy="6894513"/>
                            <a:chOff x="633413" y="-36512"/>
                            <a:chExt cx="4895849" cy="6894513"/>
                          </a:xfrm>
                        </wpg:grpSpPr>
                        <wpg:grpSp>
                          <wpg:cNvPr id="435" name="Group 1691"/>
                          <wpg:cNvGrpSpPr>
                            <a:grpSpLocks noChangeAspect="1"/>
                          </wpg:cNvGrpSpPr>
                          <wpg:grpSpPr>
                            <a:xfrm>
                              <a:off x="633413" y="-36512"/>
                              <a:ext cx="4895849" cy="6894513"/>
                              <a:chOff x="399" y="-23"/>
                              <a:chExt cx="3084" cy="4343"/>
                            </a:xfrm>
                          </wpg:grpSpPr>
                          <wps:wsp>
                            <wps:cNvPr id="436" name="AutoShape 1690"/>
                            <wps:cNvSpPr>
                              <a:spLocks noChangeAspect="1" noChangeArrowheads="1" noTextEdit="1"/>
                            </wps:cNvSpPr>
                            <wps:spPr bwMode="auto">
                              <a:xfrm>
                                <a:off x="399" y="0"/>
                                <a:ext cx="3055" cy="4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37" name="Rectangle 16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1" y="3"/>
                                <a:ext cx="3050" cy="431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38" name="Rectangle 16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21" y="-23"/>
                                <a:ext cx="2562" cy="89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E9494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39" name="Rectangle 169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1" y="874"/>
                                <a:ext cx="3050" cy="5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E8282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40" name="Freeform 1697"/>
                            <wps:cNvSpPr/>
                            <wps:spPr bwMode="auto">
                              <a:xfrm>
                                <a:off x="401" y="3"/>
                                <a:ext cx="929" cy="871"/>
                              </a:xfrm>
                              <a:custGeom>
                                <a:avLst/>
                                <a:gdLst>
                                  <a:gd name="T0" fmla="*/ 191 w 361"/>
                                  <a:gd name="T1" fmla="*/ 339 h 339"/>
                                  <a:gd name="T2" fmla="*/ 0 w 361"/>
                                  <a:gd name="T3" fmla="*/ 339 h 339"/>
                                  <a:gd name="T4" fmla="*/ 0 w 361"/>
                                  <a:gd name="T5" fmla="*/ 0 h 339"/>
                                  <a:gd name="T6" fmla="*/ 191 w 361"/>
                                  <a:gd name="T7" fmla="*/ 0 h 339"/>
                                  <a:gd name="T8" fmla="*/ 361 w 361"/>
                                  <a:gd name="T9" fmla="*/ 170 h 339"/>
                                  <a:gd name="T10" fmla="*/ 361 w 361"/>
                                  <a:gd name="T11" fmla="*/ 170 h 339"/>
                                  <a:gd name="T12" fmla="*/ 191 w 361"/>
                                  <a:gd name="T13" fmla="*/ 339 h 3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61" h="339">
                                    <a:moveTo>
                                      <a:pt x="191" y="339"/>
                                    </a:moveTo>
                                    <a:cubicBezTo>
                                      <a:pt x="0" y="339"/>
                                      <a:pt x="0" y="339"/>
                                      <a:pt x="0" y="339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191" y="0"/>
                                      <a:pt x="191" y="0"/>
                                      <a:pt x="191" y="0"/>
                                    </a:cubicBezTo>
                                    <a:cubicBezTo>
                                      <a:pt x="285" y="0"/>
                                      <a:pt x="361" y="76"/>
                                      <a:pt x="361" y="170"/>
                                    </a:cubicBezTo>
                                    <a:cubicBezTo>
                                      <a:pt x="361" y="170"/>
                                      <a:pt x="361" y="170"/>
                                      <a:pt x="361" y="170"/>
                                    </a:cubicBezTo>
                                    <a:cubicBezTo>
                                      <a:pt x="361" y="263"/>
                                      <a:pt x="285" y="339"/>
                                      <a:pt x="191" y="33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0CAF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s:wsp>
                          <wps:cNvPr id="441" name="Rectangle 1695"/>
                          <wps:cNvSpPr>
                            <a:spLocks noChangeArrowheads="1"/>
                          </wps:cNvSpPr>
                          <wps:spPr bwMode="auto">
                            <a:xfrm>
                              <a:off x="636588" y="6759567"/>
                              <a:ext cx="4841875" cy="30163"/>
                            </a:xfrm>
                            <a:prstGeom prst="rect">
                              <a:avLst/>
                            </a:prstGeom>
                            <a:solidFill>
                              <a:srgbClr val="90CAF9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</wpg:grpSp>
                      <wps:wsp>
                        <wps:cNvPr id="442" name="椭圆 441"/>
                        <wps:cNvSpPr/>
                        <wps:spPr>
                          <a:xfrm>
                            <a:off x="3118034" y="-48296"/>
                            <a:ext cx="1019907" cy="101990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3" name="图形 192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73761" y="154538"/>
                            <a:ext cx="708452" cy="6305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4" name="Rectangle 1696"/>
                        <wps:cNvSpPr>
                          <a:spLocks noChangeArrowheads="1"/>
                        </wps:cNvSpPr>
                        <wps:spPr bwMode="auto">
                          <a:xfrm>
                            <a:off x="2890595" y="6555276"/>
                            <a:ext cx="4841875" cy="63501"/>
                          </a:xfrm>
                          <a:prstGeom prst="rect">
                            <a:avLst/>
                          </a:prstGeom>
                          <a:solidFill>
                            <a:srgbClr val="FE828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pic:pic xmlns:pic="http://schemas.openxmlformats.org/drawingml/2006/picture">
                        <pic:nvPicPr>
                          <pic:cNvPr id="445" name="图形 1928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44900" y="60439"/>
                            <a:ext cx="412466" cy="412433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941" name="组合 1940"/>
                        <wpg:cNvGrpSpPr/>
                        <wpg:grpSpPr>
                          <a:xfrm>
                            <a:off x="3050602" y="1397127"/>
                            <a:ext cx="4531116" cy="5022482"/>
                            <a:chOff x="3050602" y="629721"/>
                            <a:chExt cx="4531116" cy="5789871"/>
                          </a:xfrm>
                        </wpg:grpSpPr>
                        <wpg:grpSp>
                          <wpg:cNvPr id="1938" name="组合 1937"/>
                          <wpg:cNvGrpSpPr/>
                          <wpg:grpSpPr>
                            <a:xfrm>
                              <a:off x="3050696" y="3821700"/>
                              <a:ext cx="4531022" cy="712000"/>
                              <a:chOff x="3050696" y="3817986"/>
                              <a:chExt cx="4531022" cy="712000"/>
                            </a:xfrm>
                          </wpg:grpSpPr>
                          <wps:wsp>
                            <wps:cNvPr id="448" name="Freeform 7"/>
                            <wps:cNvSpPr/>
                            <wps:spPr bwMode="auto">
                              <a:xfrm>
                                <a:off x="3050696" y="3817986"/>
                                <a:ext cx="4523286" cy="712000"/>
                              </a:xfrm>
                              <a:custGeom>
                                <a:avLst/>
                                <a:gdLst>
                                  <a:gd name="T0" fmla="*/ 13416 w 13806"/>
                                  <a:gd name="T1" fmla="*/ 1933 h 1933"/>
                                  <a:gd name="T2" fmla="*/ 390 w 13806"/>
                                  <a:gd name="T3" fmla="*/ 1933 h 1933"/>
                                  <a:gd name="T4" fmla="*/ 0 w 13806"/>
                                  <a:gd name="T5" fmla="*/ 1543 h 1933"/>
                                  <a:gd name="T6" fmla="*/ 0 w 13806"/>
                                  <a:gd name="T7" fmla="*/ 390 h 1933"/>
                                  <a:gd name="T8" fmla="*/ 390 w 13806"/>
                                  <a:gd name="T9" fmla="*/ 0 h 1933"/>
                                  <a:gd name="T10" fmla="*/ 13416 w 13806"/>
                                  <a:gd name="T11" fmla="*/ 0 h 1933"/>
                                  <a:gd name="T12" fmla="*/ 13806 w 13806"/>
                                  <a:gd name="T13" fmla="*/ 390 h 1933"/>
                                  <a:gd name="T14" fmla="*/ 13806 w 13806"/>
                                  <a:gd name="T15" fmla="*/ 1543 h 1933"/>
                                  <a:gd name="T16" fmla="*/ 13416 w 13806"/>
                                  <a:gd name="T17" fmla="*/ 1933 h 19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806" h="1933">
                                    <a:moveTo>
                                      <a:pt x="13416" y="1933"/>
                                    </a:moveTo>
                                    <a:cubicBezTo>
                                      <a:pt x="390" y="1933"/>
                                      <a:pt x="390" y="1933"/>
                                      <a:pt x="390" y="1933"/>
                                    </a:cubicBezTo>
                                    <a:cubicBezTo>
                                      <a:pt x="174" y="1933"/>
                                      <a:pt x="0" y="1759"/>
                                      <a:pt x="0" y="1543"/>
                                    </a:cubicBezTo>
                                    <a:cubicBezTo>
                                      <a:pt x="0" y="390"/>
                                      <a:pt x="0" y="390"/>
                                      <a:pt x="0" y="390"/>
                                    </a:cubicBezTo>
                                    <a:cubicBezTo>
                                      <a:pt x="0" y="175"/>
                                      <a:pt x="174" y="0"/>
                                      <a:pt x="390" y="0"/>
                                    </a:cubicBezTo>
                                    <a:cubicBezTo>
                                      <a:pt x="13416" y="0"/>
                                      <a:pt x="13416" y="0"/>
                                      <a:pt x="13416" y="0"/>
                                    </a:cubicBezTo>
                                    <a:cubicBezTo>
                                      <a:pt x="13632" y="0"/>
                                      <a:pt x="13806" y="175"/>
                                      <a:pt x="13806" y="390"/>
                                    </a:cubicBezTo>
                                    <a:cubicBezTo>
                                      <a:pt x="13806" y="1543"/>
                                      <a:pt x="13806" y="1543"/>
                                      <a:pt x="13806" y="1543"/>
                                    </a:cubicBezTo>
                                    <a:cubicBezTo>
                                      <a:pt x="13806" y="1759"/>
                                      <a:pt x="13632" y="1933"/>
                                      <a:pt x="13416" y="193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0CAF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49" name="Freeform 8"/>
                            <wps:cNvSpPr/>
                            <wps:spPr bwMode="auto">
                              <a:xfrm>
                                <a:off x="4532399" y="3817986"/>
                                <a:ext cx="3049319" cy="712000"/>
                              </a:xfrm>
                              <a:custGeom>
                                <a:avLst/>
                                <a:gdLst>
                                  <a:gd name="T0" fmla="*/ 8914 w 9306"/>
                                  <a:gd name="T1" fmla="*/ 0 h 1933"/>
                                  <a:gd name="T2" fmla="*/ 0 w 9306"/>
                                  <a:gd name="T3" fmla="*/ 0 h 1933"/>
                                  <a:gd name="T4" fmla="*/ 0 w 9306"/>
                                  <a:gd name="T5" fmla="*/ 1933 h 1933"/>
                                  <a:gd name="T6" fmla="*/ 8914 w 9306"/>
                                  <a:gd name="T7" fmla="*/ 1933 h 1933"/>
                                  <a:gd name="T8" fmla="*/ 9306 w 9306"/>
                                  <a:gd name="T9" fmla="*/ 1546 h 1933"/>
                                  <a:gd name="T10" fmla="*/ 9306 w 9306"/>
                                  <a:gd name="T11" fmla="*/ 387 h 1933"/>
                                  <a:gd name="T12" fmla="*/ 8914 w 9306"/>
                                  <a:gd name="T13" fmla="*/ 0 h 19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9306" h="1933">
                                    <a:moveTo>
                                      <a:pt x="8914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933"/>
                                      <a:pt x="0" y="1933"/>
                                      <a:pt x="0" y="1933"/>
                                    </a:cubicBezTo>
                                    <a:cubicBezTo>
                                      <a:pt x="8914" y="1933"/>
                                      <a:pt x="8914" y="1933"/>
                                      <a:pt x="8914" y="1933"/>
                                    </a:cubicBezTo>
                                    <a:cubicBezTo>
                                      <a:pt x="9130" y="1933"/>
                                      <a:pt x="9306" y="1760"/>
                                      <a:pt x="9306" y="1546"/>
                                    </a:cubicBezTo>
                                    <a:cubicBezTo>
                                      <a:pt x="9306" y="387"/>
                                      <a:pt x="9306" y="387"/>
                                      <a:pt x="9306" y="387"/>
                                    </a:cubicBezTo>
                                    <a:cubicBezTo>
                                      <a:pt x="9306" y="174"/>
                                      <a:pt x="9130" y="0"/>
                                      <a:pt x="891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9EDE1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g:grpSp>
                          <wpg:cNvPr id="1936" name="组合 1935"/>
                          <wpg:cNvGrpSpPr/>
                          <wpg:grpSpPr>
                            <a:xfrm>
                              <a:off x="3050602" y="3023658"/>
                              <a:ext cx="4531068" cy="710516"/>
                              <a:chOff x="3050602" y="3017577"/>
                              <a:chExt cx="4531068" cy="710516"/>
                            </a:xfrm>
                          </wpg:grpSpPr>
                          <wps:wsp>
                            <wps:cNvPr id="452" name="Freeform 11"/>
                            <wps:cNvSpPr/>
                            <wps:spPr bwMode="auto">
                              <a:xfrm>
                                <a:off x="3050602" y="3017577"/>
                                <a:ext cx="4523448" cy="710516"/>
                              </a:xfrm>
                              <a:custGeom>
                                <a:avLst/>
                                <a:gdLst>
                                  <a:gd name="T0" fmla="*/ 13416 w 13806"/>
                                  <a:gd name="T1" fmla="*/ 1932 h 1932"/>
                                  <a:gd name="T2" fmla="*/ 390 w 13806"/>
                                  <a:gd name="T3" fmla="*/ 1932 h 1932"/>
                                  <a:gd name="T4" fmla="*/ 0 w 13806"/>
                                  <a:gd name="T5" fmla="*/ 1543 h 1932"/>
                                  <a:gd name="T6" fmla="*/ 0 w 13806"/>
                                  <a:gd name="T7" fmla="*/ 390 h 1932"/>
                                  <a:gd name="T8" fmla="*/ 390 w 13806"/>
                                  <a:gd name="T9" fmla="*/ 0 h 1932"/>
                                  <a:gd name="T10" fmla="*/ 13416 w 13806"/>
                                  <a:gd name="T11" fmla="*/ 0 h 1932"/>
                                  <a:gd name="T12" fmla="*/ 13806 w 13806"/>
                                  <a:gd name="T13" fmla="*/ 390 h 1932"/>
                                  <a:gd name="T14" fmla="*/ 13806 w 13806"/>
                                  <a:gd name="T15" fmla="*/ 1543 h 1932"/>
                                  <a:gd name="T16" fmla="*/ 13416 w 13806"/>
                                  <a:gd name="T17" fmla="*/ 1932 h 19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806" h="1932">
                                    <a:moveTo>
                                      <a:pt x="13416" y="1932"/>
                                    </a:moveTo>
                                    <a:cubicBezTo>
                                      <a:pt x="390" y="1932"/>
                                      <a:pt x="390" y="1932"/>
                                      <a:pt x="390" y="1932"/>
                                    </a:cubicBezTo>
                                    <a:cubicBezTo>
                                      <a:pt x="174" y="1932"/>
                                      <a:pt x="0" y="1758"/>
                                      <a:pt x="0" y="1543"/>
                                    </a:cubicBezTo>
                                    <a:cubicBezTo>
                                      <a:pt x="0" y="390"/>
                                      <a:pt x="0" y="390"/>
                                      <a:pt x="0" y="390"/>
                                    </a:cubicBezTo>
                                    <a:cubicBezTo>
                                      <a:pt x="0" y="174"/>
                                      <a:pt x="174" y="0"/>
                                      <a:pt x="390" y="0"/>
                                    </a:cubicBezTo>
                                    <a:cubicBezTo>
                                      <a:pt x="13416" y="0"/>
                                      <a:pt x="13416" y="0"/>
                                      <a:pt x="13416" y="0"/>
                                    </a:cubicBezTo>
                                    <a:cubicBezTo>
                                      <a:pt x="13632" y="0"/>
                                      <a:pt x="13806" y="174"/>
                                      <a:pt x="13806" y="390"/>
                                    </a:cubicBezTo>
                                    <a:cubicBezTo>
                                      <a:pt x="13806" y="1543"/>
                                      <a:pt x="13806" y="1543"/>
                                      <a:pt x="13806" y="1543"/>
                                    </a:cubicBezTo>
                                    <a:cubicBezTo>
                                      <a:pt x="13806" y="1758"/>
                                      <a:pt x="13632" y="1932"/>
                                      <a:pt x="13416" y="19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0CAF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53" name="Freeform 12"/>
                            <wps:cNvSpPr/>
                            <wps:spPr bwMode="auto">
                              <a:xfrm>
                                <a:off x="4532531" y="3017577"/>
                                <a:ext cx="3049139" cy="710516"/>
                              </a:xfrm>
                              <a:custGeom>
                                <a:avLst/>
                                <a:gdLst>
                                  <a:gd name="T0" fmla="*/ 8914 w 9306"/>
                                  <a:gd name="T1" fmla="*/ 0 h 1932"/>
                                  <a:gd name="T2" fmla="*/ 0 w 9306"/>
                                  <a:gd name="T3" fmla="*/ 0 h 1932"/>
                                  <a:gd name="T4" fmla="*/ 0 w 9306"/>
                                  <a:gd name="T5" fmla="*/ 1932 h 1932"/>
                                  <a:gd name="T6" fmla="*/ 8914 w 9306"/>
                                  <a:gd name="T7" fmla="*/ 1932 h 1932"/>
                                  <a:gd name="T8" fmla="*/ 9306 w 9306"/>
                                  <a:gd name="T9" fmla="*/ 1545 h 1932"/>
                                  <a:gd name="T10" fmla="*/ 9306 w 9306"/>
                                  <a:gd name="T11" fmla="*/ 387 h 1932"/>
                                  <a:gd name="T12" fmla="*/ 8914 w 9306"/>
                                  <a:gd name="T13" fmla="*/ 0 h 19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9306" h="1932">
                                    <a:moveTo>
                                      <a:pt x="8914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932"/>
                                      <a:pt x="0" y="1932"/>
                                      <a:pt x="0" y="1932"/>
                                    </a:cubicBezTo>
                                    <a:cubicBezTo>
                                      <a:pt x="8914" y="1932"/>
                                      <a:pt x="8914" y="1932"/>
                                      <a:pt x="8914" y="1932"/>
                                    </a:cubicBezTo>
                                    <a:cubicBezTo>
                                      <a:pt x="9130" y="1932"/>
                                      <a:pt x="9306" y="1759"/>
                                      <a:pt x="9306" y="1545"/>
                                    </a:cubicBezTo>
                                    <a:cubicBezTo>
                                      <a:pt x="9306" y="387"/>
                                      <a:pt x="9306" y="387"/>
                                      <a:pt x="9306" y="387"/>
                                    </a:cubicBezTo>
                                    <a:cubicBezTo>
                                      <a:pt x="9306" y="173"/>
                                      <a:pt x="9130" y="0"/>
                                      <a:pt x="891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9EDE1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g:grpSp>
                          <wpg:cNvPr id="1935" name="组合 1934"/>
                          <wpg:cNvGrpSpPr/>
                          <wpg:grpSpPr>
                            <a:xfrm>
                              <a:off x="3050602" y="2225679"/>
                              <a:ext cx="4531068" cy="710516"/>
                              <a:chOff x="3050602" y="2217071"/>
                              <a:chExt cx="4531068" cy="710516"/>
                            </a:xfrm>
                          </wpg:grpSpPr>
                          <wps:wsp>
                            <wps:cNvPr id="454" name="Freeform 13"/>
                            <wps:cNvSpPr/>
                            <wps:spPr bwMode="auto">
                              <a:xfrm>
                                <a:off x="3050602" y="2217071"/>
                                <a:ext cx="4523448" cy="710516"/>
                              </a:xfrm>
                              <a:custGeom>
                                <a:avLst/>
                                <a:gdLst>
                                  <a:gd name="T0" fmla="*/ 13416 w 13806"/>
                                  <a:gd name="T1" fmla="*/ 1933 h 1933"/>
                                  <a:gd name="T2" fmla="*/ 390 w 13806"/>
                                  <a:gd name="T3" fmla="*/ 1933 h 1933"/>
                                  <a:gd name="T4" fmla="*/ 0 w 13806"/>
                                  <a:gd name="T5" fmla="*/ 1543 h 1933"/>
                                  <a:gd name="T6" fmla="*/ 0 w 13806"/>
                                  <a:gd name="T7" fmla="*/ 390 h 1933"/>
                                  <a:gd name="T8" fmla="*/ 390 w 13806"/>
                                  <a:gd name="T9" fmla="*/ 0 h 1933"/>
                                  <a:gd name="T10" fmla="*/ 13416 w 13806"/>
                                  <a:gd name="T11" fmla="*/ 0 h 1933"/>
                                  <a:gd name="T12" fmla="*/ 13806 w 13806"/>
                                  <a:gd name="T13" fmla="*/ 390 h 1933"/>
                                  <a:gd name="T14" fmla="*/ 13806 w 13806"/>
                                  <a:gd name="T15" fmla="*/ 1543 h 1933"/>
                                  <a:gd name="T16" fmla="*/ 13416 w 13806"/>
                                  <a:gd name="T17" fmla="*/ 1933 h 19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806" h="1933">
                                    <a:moveTo>
                                      <a:pt x="13416" y="1933"/>
                                    </a:moveTo>
                                    <a:cubicBezTo>
                                      <a:pt x="390" y="1933"/>
                                      <a:pt x="390" y="1933"/>
                                      <a:pt x="390" y="1933"/>
                                    </a:cubicBezTo>
                                    <a:cubicBezTo>
                                      <a:pt x="174" y="1933"/>
                                      <a:pt x="0" y="1759"/>
                                      <a:pt x="0" y="1543"/>
                                    </a:cubicBezTo>
                                    <a:cubicBezTo>
                                      <a:pt x="0" y="390"/>
                                      <a:pt x="0" y="390"/>
                                      <a:pt x="0" y="390"/>
                                    </a:cubicBezTo>
                                    <a:cubicBezTo>
                                      <a:pt x="0" y="175"/>
                                      <a:pt x="174" y="0"/>
                                      <a:pt x="390" y="0"/>
                                    </a:cubicBezTo>
                                    <a:cubicBezTo>
                                      <a:pt x="13416" y="0"/>
                                      <a:pt x="13416" y="0"/>
                                      <a:pt x="13416" y="0"/>
                                    </a:cubicBezTo>
                                    <a:cubicBezTo>
                                      <a:pt x="13632" y="0"/>
                                      <a:pt x="13806" y="175"/>
                                      <a:pt x="13806" y="390"/>
                                    </a:cubicBezTo>
                                    <a:cubicBezTo>
                                      <a:pt x="13806" y="1543"/>
                                      <a:pt x="13806" y="1543"/>
                                      <a:pt x="13806" y="1543"/>
                                    </a:cubicBezTo>
                                    <a:cubicBezTo>
                                      <a:pt x="13806" y="1759"/>
                                      <a:pt x="13632" y="1933"/>
                                      <a:pt x="13416" y="193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0CAF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55" name="Freeform 14"/>
                            <wps:cNvSpPr/>
                            <wps:spPr bwMode="auto">
                              <a:xfrm>
                                <a:off x="4532531" y="2217071"/>
                                <a:ext cx="3049139" cy="710516"/>
                              </a:xfrm>
                              <a:custGeom>
                                <a:avLst/>
                                <a:gdLst>
                                  <a:gd name="T0" fmla="*/ 8914 w 9306"/>
                                  <a:gd name="T1" fmla="*/ 0 h 1933"/>
                                  <a:gd name="T2" fmla="*/ 0 w 9306"/>
                                  <a:gd name="T3" fmla="*/ 0 h 1933"/>
                                  <a:gd name="T4" fmla="*/ 0 w 9306"/>
                                  <a:gd name="T5" fmla="*/ 1933 h 1933"/>
                                  <a:gd name="T6" fmla="*/ 8914 w 9306"/>
                                  <a:gd name="T7" fmla="*/ 1933 h 1933"/>
                                  <a:gd name="T8" fmla="*/ 9306 w 9306"/>
                                  <a:gd name="T9" fmla="*/ 1546 h 1933"/>
                                  <a:gd name="T10" fmla="*/ 9306 w 9306"/>
                                  <a:gd name="T11" fmla="*/ 387 h 1933"/>
                                  <a:gd name="T12" fmla="*/ 8914 w 9306"/>
                                  <a:gd name="T13" fmla="*/ 0 h 19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9306" h="1933">
                                    <a:moveTo>
                                      <a:pt x="8914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933"/>
                                      <a:pt x="0" y="1933"/>
                                      <a:pt x="0" y="1933"/>
                                    </a:cubicBezTo>
                                    <a:cubicBezTo>
                                      <a:pt x="8914" y="1933"/>
                                      <a:pt x="8914" y="1933"/>
                                      <a:pt x="8914" y="1933"/>
                                    </a:cubicBezTo>
                                    <a:cubicBezTo>
                                      <a:pt x="9130" y="1933"/>
                                      <a:pt x="9306" y="1760"/>
                                      <a:pt x="9306" y="1546"/>
                                    </a:cubicBezTo>
                                    <a:cubicBezTo>
                                      <a:pt x="9306" y="387"/>
                                      <a:pt x="9306" y="387"/>
                                      <a:pt x="9306" y="387"/>
                                    </a:cubicBezTo>
                                    <a:cubicBezTo>
                                      <a:pt x="9306" y="174"/>
                                      <a:pt x="9130" y="0"/>
                                      <a:pt x="891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9EDE1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g:grpSp>
                          <wpg:cNvPr id="1931" name="组合 1930"/>
                          <wpg:cNvGrpSpPr/>
                          <wpg:grpSpPr>
                            <a:xfrm>
                              <a:off x="3050602" y="1427700"/>
                              <a:ext cx="4531068" cy="710516"/>
                              <a:chOff x="3050602" y="1417908"/>
                              <a:chExt cx="4531068" cy="710516"/>
                            </a:xfrm>
                          </wpg:grpSpPr>
                          <wps:wsp>
                            <wps:cNvPr id="456" name="Freeform 15"/>
                            <wps:cNvSpPr/>
                            <wps:spPr bwMode="auto">
                              <a:xfrm>
                                <a:off x="3050602" y="1417908"/>
                                <a:ext cx="4523448" cy="710516"/>
                              </a:xfrm>
                              <a:custGeom>
                                <a:avLst/>
                                <a:gdLst>
                                  <a:gd name="T0" fmla="*/ 13416 w 13806"/>
                                  <a:gd name="T1" fmla="*/ 1933 h 1933"/>
                                  <a:gd name="T2" fmla="*/ 390 w 13806"/>
                                  <a:gd name="T3" fmla="*/ 1933 h 1933"/>
                                  <a:gd name="T4" fmla="*/ 0 w 13806"/>
                                  <a:gd name="T5" fmla="*/ 1543 h 1933"/>
                                  <a:gd name="T6" fmla="*/ 0 w 13806"/>
                                  <a:gd name="T7" fmla="*/ 390 h 1933"/>
                                  <a:gd name="T8" fmla="*/ 390 w 13806"/>
                                  <a:gd name="T9" fmla="*/ 0 h 1933"/>
                                  <a:gd name="T10" fmla="*/ 13416 w 13806"/>
                                  <a:gd name="T11" fmla="*/ 0 h 1933"/>
                                  <a:gd name="T12" fmla="*/ 13806 w 13806"/>
                                  <a:gd name="T13" fmla="*/ 390 h 1933"/>
                                  <a:gd name="T14" fmla="*/ 13806 w 13806"/>
                                  <a:gd name="T15" fmla="*/ 1543 h 1933"/>
                                  <a:gd name="T16" fmla="*/ 13416 w 13806"/>
                                  <a:gd name="T17" fmla="*/ 1933 h 19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806" h="1933">
                                    <a:moveTo>
                                      <a:pt x="13416" y="1933"/>
                                    </a:moveTo>
                                    <a:cubicBezTo>
                                      <a:pt x="390" y="1933"/>
                                      <a:pt x="390" y="1933"/>
                                      <a:pt x="390" y="1933"/>
                                    </a:cubicBezTo>
                                    <a:cubicBezTo>
                                      <a:pt x="174" y="1933"/>
                                      <a:pt x="0" y="1758"/>
                                      <a:pt x="0" y="1543"/>
                                    </a:cubicBezTo>
                                    <a:cubicBezTo>
                                      <a:pt x="0" y="390"/>
                                      <a:pt x="0" y="390"/>
                                      <a:pt x="0" y="390"/>
                                    </a:cubicBezTo>
                                    <a:cubicBezTo>
                                      <a:pt x="0" y="175"/>
                                      <a:pt x="174" y="0"/>
                                      <a:pt x="390" y="0"/>
                                    </a:cubicBezTo>
                                    <a:cubicBezTo>
                                      <a:pt x="13416" y="0"/>
                                      <a:pt x="13416" y="0"/>
                                      <a:pt x="13416" y="0"/>
                                    </a:cubicBezTo>
                                    <a:cubicBezTo>
                                      <a:pt x="13632" y="0"/>
                                      <a:pt x="13806" y="175"/>
                                      <a:pt x="13806" y="390"/>
                                    </a:cubicBezTo>
                                    <a:cubicBezTo>
                                      <a:pt x="13806" y="1543"/>
                                      <a:pt x="13806" y="1543"/>
                                      <a:pt x="13806" y="1543"/>
                                    </a:cubicBezTo>
                                    <a:cubicBezTo>
                                      <a:pt x="13806" y="1758"/>
                                      <a:pt x="13632" y="1933"/>
                                      <a:pt x="13416" y="193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0CAF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57" name="Freeform 16"/>
                            <wps:cNvSpPr/>
                            <wps:spPr bwMode="auto">
                              <a:xfrm>
                                <a:off x="4532531" y="1417908"/>
                                <a:ext cx="3049139" cy="710516"/>
                              </a:xfrm>
                              <a:custGeom>
                                <a:avLst/>
                                <a:gdLst>
                                  <a:gd name="T0" fmla="*/ 8914 w 9306"/>
                                  <a:gd name="T1" fmla="*/ 0 h 1933"/>
                                  <a:gd name="T2" fmla="*/ 0 w 9306"/>
                                  <a:gd name="T3" fmla="*/ 0 h 1933"/>
                                  <a:gd name="T4" fmla="*/ 0 w 9306"/>
                                  <a:gd name="T5" fmla="*/ 1933 h 1933"/>
                                  <a:gd name="T6" fmla="*/ 8914 w 9306"/>
                                  <a:gd name="T7" fmla="*/ 1933 h 1933"/>
                                  <a:gd name="T8" fmla="*/ 9306 w 9306"/>
                                  <a:gd name="T9" fmla="*/ 1546 h 1933"/>
                                  <a:gd name="T10" fmla="*/ 9306 w 9306"/>
                                  <a:gd name="T11" fmla="*/ 387 h 1933"/>
                                  <a:gd name="T12" fmla="*/ 8914 w 9306"/>
                                  <a:gd name="T13" fmla="*/ 0 h 19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9306" h="1933">
                                    <a:moveTo>
                                      <a:pt x="8914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933"/>
                                      <a:pt x="0" y="1933"/>
                                      <a:pt x="0" y="1933"/>
                                    </a:cubicBezTo>
                                    <a:cubicBezTo>
                                      <a:pt x="8914" y="1933"/>
                                      <a:pt x="8914" y="1933"/>
                                      <a:pt x="8914" y="1933"/>
                                    </a:cubicBezTo>
                                    <a:cubicBezTo>
                                      <a:pt x="9130" y="1933"/>
                                      <a:pt x="9306" y="1760"/>
                                      <a:pt x="9306" y="1546"/>
                                    </a:cubicBezTo>
                                    <a:cubicBezTo>
                                      <a:pt x="9306" y="387"/>
                                      <a:pt x="9306" y="387"/>
                                      <a:pt x="9306" y="387"/>
                                    </a:cubicBezTo>
                                    <a:cubicBezTo>
                                      <a:pt x="9306" y="173"/>
                                      <a:pt x="9130" y="0"/>
                                      <a:pt x="891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9EDE1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s:wsp>
                          <wps:cNvPr id="458" name="Freeform 19"/>
                          <wps:cNvSpPr/>
                          <wps:spPr bwMode="auto">
                            <a:xfrm>
                              <a:off x="3060374" y="5087584"/>
                              <a:ext cx="4505370" cy="1332008"/>
                            </a:xfrm>
                            <a:custGeom>
                              <a:avLst/>
                              <a:gdLst>
                                <a:gd name="T0" fmla="*/ 13629 w 13752"/>
                                <a:gd name="T1" fmla="*/ 554 h 554"/>
                                <a:gd name="T2" fmla="*/ 123 w 13752"/>
                                <a:gd name="T3" fmla="*/ 554 h 554"/>
                                <a:gd name="T4" fmla="*/ 0 w 13752"/>
                                <a:gd name="T5" fmla="*/ 432 h 554"/>
                                <a:gd name="T6" fmla="*/ 0 w 13752"/>
                                <a:gd name="T7" fmla="*/ 122 h 554"/>
                                <a:gd name="T8" fmla="*/ 123 w 13752"/>
                                <a:gd name="T9" fmla="*/ 0 h 554"/>
                                <a:gd name="T10" fmla="*/ 13629 w 13752"/>
                                <a:gd name="T11" fmla="*/ 0 h 554"/>
                                <a:gd name="T12" fmla="*/ 13752 w 13752"/>
                                <a:gd name="T13" fmla="*/ 122 h 554"/>
                                <a:gd name="T14" fmla="*/ 13752 w 13752"/>
                                <a:gd name="T15" fmla="*/ 432 h 554"/>
                                <a:gd name="T16" fmla="*/ 13629 w 13752"/>
                                <a:gd name="T17" fmla="*/ 554 h 5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752" h="554">
                                  <a:moveTo>
                                    <a:pt x="13629" y="554"/>
                                  </a:moveTo>
                                  <a:cubicBezTo>
                                    <a:pt x="123" y="554"/>
                                    <a:pt x="123" y="554"/>
                                    <a:pt x="123" y="554"/>
                                  </a:cubicBezTo>
                                  <a:cubicBezTo>
                                    <a:pt x="55" y="554"/>
                                    <a:pt x="0" y="499"/>
                                    <a:pt x="0" y="432"/>
                                  </a:cubicBezTo>
                                  <a:cubicBezTo>
                                    <a:pt x="0" y="122"/>
                                    <a:pt x="0" y="122"/>
                                    <a:pt x="0" y="122"/>
                                  </a:cubicBezTo>
                                  <a:cubicBezTo>
                                    <a:pt x="0" y="55"/>
                                    <a:pt x="55" y="0"/>
                                    <a:pt x="123" y="0"/>
                                  </a:cubicBezTo>
                                  <a:cubicBezTo>
                                    <a:pt x="13629" y="0"/>
                                    <a:pt x="13629" y="0"/>
                                    <a:pt x="13629" y="0"/>
                                  </a:cubicBezTo>
                                  <a:cubicBezTo>
                                    <a:pt x="13697" y="0"/>
                                    <a:pt x="13752" y="55"/>
                                    <a:pt x="13752" y="122"/>
                                  </a:cubicBezTo>
                                  <a:cubicBezTo>
                                    <a:pt x="13752" y="432"/>
                                    <a:pt x="13752" y="432"/>
                                    <a:pt x="13752" y="432"/>
                                  </a:cubicBezTo>
                                  <a:cubicBezTo>
                                    <a:pt x="13752" y="499"/>
                                    <a:pt x="13697" y="554"/>
                                    <a:pt x="13629" y="55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90CAF9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g:grpSp>
                          <wpg:cNvPr id="1932" name="组合 1931"/>
                          <wpg:cNvGrpSpPr/>
                          <wpg:grpSpPr>
                            <a:xfrm>
                              <a:off x="3050602" y="629721"/>
                              <a:ext cx="4531068" cy="710516"/>
                              <a:chOff x="3050602" y="1417908"/>
                              <a:chExt cx="4531068" cy="710516"/>
                            </a:xfrm>
                          </wpg:grpSpPr>
                          <wps:wsp>
                            <wps:cNvPr id="1933" name="Freeform 15"/>
                            <wps:cNvSpPr/>
                            <wps:spPr bwMode="auto">
                              <a:xfrm>
                                <a:off x="3050602" y="1417908"/>
                                <a:ext cx="4523448" cy="710516"/>
                              </a:xfrm>
                              <a:custGeom>
                                <a:avLst/>
                                <a:gdLst>
                                  <a:gd name="T0" fmla="*/ 13416 w 13806"/>
                                  <a:gd name="T1" fmla="*/ 1933 h 1933"/>
                                  <a:gd name="T2" fmla="*/ 390 w 13806"/>
                                  <a:gd name="T3" fmla="*/ 1933 h 1933"/>
                                  <a:gd name="T4" fmla="*/ 0 w 13806"/>
                                  <a:gd name="T5" fmla="*/ 1543 h 1933"/>
                                  <a:gd name="T6" fmla="*/ 0 w 13806"/>
                                  <a:gd name="T7" fmla="*/ 390 h 1933"/>
                                  <a:gd name="T8" fmla="*/ 390 w 13806"/>
                                  <a:gd name="T9" fmla="*/ 0 h 1933"/>
                                  <a:gd name="T10" fmla="*/ 13416 w 13806"/>
                                  <a:gd name="T11" fmla="*/ 0 h 1933"/>
                                  <a:gd name="T12" fmla="*/ 13806 w 13806"/>
                                  <a:gd name="T13" fmla="*/ 390 h 1933"/>
                                  <a:gd name="T14" fmla="*/ 13806 w 13806"/>
                                  <a:gd name="T15" fmla="*/ 1543 h 1933"/>
                                  <a:gd name="T16" fmla="*/ 13416 w 13806"/>
                                  <a:gd name="T17" fmla="*/ 1933 h 19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806" h="1933">
                                    <a:moveTo>
                                      <a:pt x="13416" y="1933"/>
                                    </a:moveTo>
                                    <a:cubicBezTo>
                                      <a:pt x="390" y="1933"/>
                                      <a:pt x="390" y="1933"/>
                                      <a:pt x="390" y="1933"/>
                                    </a:cubicBezTo>
                                    <a:cubicBezTo>
                                      <a:pt x="174" y="1933"/>
                                      <a:pt x="0" y="1758"/>
                                      <a:pt x="0" y="1543"/>
                                    </a:cubicBezTo>
                                    <a:cubicBezTo>
                                      <a:pt x="0" y="390"/>
                                      <a:pt x="0" y="390"/>
                                      <a:pt x="0" y="390"/>
                                    </a:cubicBezTo>
                                    <a:cubicBezTo>
                                      <a:pt x="0" y="175"/>
                                      <a:pt x="174" y="0"/>
                                      <a:pt x="390" y="0"/>
                                    </a:cubicBezTo>
                                    <a:cubicBezTo>
                                      <a:pt x="13416" y="0"/>
                                      <a:pt x="13416" y="0"/>
                                      <a:pt x="13416" y="0"/>
                                    </a:cubicBezTo>
                                    <a:cubicBezTo>
                                      <a:pt x="13632" y="0"/>
                                      <a:pt x="13806" y="175"/>
                                      <a:pt x="13806" y="390"/>
                                    </a:cubicBezTo>
                                    <a:cubicBezTo>
                                      <a:pt x="13806" y="1543"/>
                                      <a:pt x="13806" y="1543"/>
                                      <a:pt x="13806" y="1543"/>
                                    </a:cubicBezTo>
                                    <a:cubicBezTo>
                                      <a:pt x="13806" y="1758"/>
                                      <a:pt x="13632" y="1933"/>
                                      <a:pt x="13416" y="193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0CAF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34" name="Freeform 16"/>
                            <wps:cNvSpPr/>
                            <wps:spPr bwMode="auto">
                              <a:xfrm>
                                <a:off x="4532531" y="1417908"/>
                                <a:ext cx="3049139" cy="710516"/>
                              </a:xfrm>
                              <a:custGeom>
                                <a:avLst/>
                                <a:gdLst>
                                  <a:gd name="T0" fmla="*/ 8914 w 9306"/>
                                  <a:gd name="T1" fmla="*/ 0 h 1933"/>
                                  <a:gd name="T2" fmla="*/ 0 w 9306"/>
                                  <a:gd name="T3" fmla="*/ 0 h 1933"/>
                                  <a:gd name="T4" fmla="*/ 0 w 9306"/>
                                  <a:gd name="T5" fmla="*/ 1933 h 1933"/>
                                  <a:gd name="T6" fmla="*/ 8914 w 9306"/>
                                  <a:gd name="T7" fmla="*/ 1933 h 1933"/>
                                  <a:gd name="T8" fmla="*/ 9306 w 9306"/>
                                  <a:gd name="T9" fmla="*/ 1546 h 1933"/>
                                  <a:gd name="T10" fmla="*/ 9306 w 9306"/>
                                  <a:gd name="T11" fmla="*/ 387 h 1933"/>
                                  <a:gd name="T12" fmla="*/ 8914 w 9306"/>
                                  <a:gd name="T13" fmla="*/ 0 h 19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9306" h="1933">
                                    <a:moveTo>
                                      <a:pt x="8914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933"/>
                                      <a:pt x="0" y="1933"/>
                                      <a:pt x="0" y="1933"/>
                                    </a:cubicBezTo>
                                    <a:cubicBezTo>
                                      <a:pt x="8914" y="1933"/>
                                      <a:pt x="8914" y="1933"/>
                                      <a:pt x="8914" y="1933"/>
                                    </a:cubicBezTo>
                                    <a:cubicBezTo>
                                      <a:pt x="9130" y="1933"/>
                                      <a:pt x="9306" y="1760"/>
                                      <a:pt x="9306" y="1546"/>
                                    </a:cubicBezTo>
                                    <a:cubicBezTo>
                                      <a:pt x="9306" y="387"/>
                                      <a:pt x="9306" y="387"/>
                                      <a:pt x="9306" y="387"/>
                                    </a:cubicBezTo>
                                    <a:cubicBezTo>
                                      <a:pt x="9306" y="173"/>
                                      <a:pt x="9130" y="0"/>
                                      <a:pt x="891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9EDE1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941" o:spid="_x0000_s1026" o:spt="203" style="position:absolute;left:0pt;margin-left:-90pt;margin-top:-75.75pt;height:846.7pt;width:601.2pt;z-index:-251645952;mso-width-relative:page;mso-height-relative:page;" coordorigin="2887420,-270973" coordsize="4895849,6894513" o:gfxdata="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">
                <o:lock v:ext="edit" aspectratio="f"/>
                <v:group id="组合 433" o:spid="_x0000_s1026" o:spt="203" style="position:absolute;left:2887420;top:-270973;height:6894513;width:4895849;" coordorigin="633413,-36512" coordsize="4895849,6894513" o:gfxdata="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Gj8uu+AAAA3AAAAA8AAAAAAAAAAQAgAAAAIgAAAGRycy9kb3ducmV2Lnht&#10;bFBLAQIUABQAAAAIAIdO4kAzLwWeOwAAADkAAAAVAAAAAAAAAAEAIAAAAA0BAABkcnMvZ3JvdXBz&#10;aGFwZXhtbC54bWxQSwUGAAAAAAYABgBgAQAAygMAAAAA&#10;">
                  <o:lock v:ext="edit" aspectratio="f"/>
                  <v:group id="Group 1691" o:spid="_x0000_s1026" o:spt="203" style="position:absolute;left:633413;top:-36512;height:6894513;width:4895849;" coordorigin="399,-23" coordsize="3084,4343" o:gfxdata="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Pu9XcMAAAADcAAAADwAAAAAAAAABACAAAAAiAAAAZHJzL2Rvd25yZXYu&#10;eG1sUEsBAhQAFAAAAAgAh07iQDMvBZ47AAAAOQAAABUAAAAAAAAAAQAgAAAADwEAAGRycy9ncm91&#10;cHNoYXBleG1sLnhtbFBLBQYAAAAABgAGAGABAADMAwAAAAA=&#10;">
                    <o:lock v:ext="edit" aspectratio="t"/>
                    <v:rect id="AutoShape 1690" o:spid="_x0000_s1026" o:spt="1" style="position:absolute;left:399;top:0;height:4320;width:3055;" filled="f" stroked="f" coordsize="21600,21600" o:gfxdata="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4vISb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text="t" aspectratio="t"/>
                    </v:rect>
                    <v:rect id="Rectangle 1692" o:spid="_x0000_s1026" o:spt="1" style="position:absolute;left:401;top:3;height:4314;width:3050;" fillcolor="#FFFFFF" filled="t" stroked="f" coordsize="21600,21600" o:gfxdata="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m9VvC/&#10;AAAA3AAAAA8AAAAAAAAAAQAgAAAAIgAAAGRycy9kb3ducmV2LnhtbFBLAQIUABQAAAAIAIdO4kAz&#10;LwWeOwAAADkAAAAQAAAAAAAAAAEAIAAAAA4BAABkcnMvc2hhcGV4bWwueG1sUEsFBgAAAAAGAAYA&#10;WwEAALgDAAAAAA==&#10;">
                      <v:fill on="t" focussize="0,0"/>
                      <v:stroke on="f" miterlimit="8" joinstyle="miter"/>
                      <v:imagedata o:title=""/>
                      <o:lock v:ext="edit" aspectratio="f"/>
                    </v:rect>
                    <v:rect id="Rectangle 1693" o:spid="_x0000_s1026" o:spt="1" style="position:absolute;left:921;top:-23;height:897;width:2562;" fillcolor="#FE9494" filled="t" stroked="f" coordsize="21600,21600" o:gfxdata="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22+frsAAADc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rect>
                    <v:rect id="Rectangle 1694" o:spid="_x0000_s1026" o:spt="1" style="position:absolute;left:401;top:874;height:59;width:3050;" fillcolor="#FE8282" filled="t" stroked="f" coordsize="21600,21600" o:gfxdata="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Pd5DO/&#10;AAAA3AAAAA8AAAAAAAAAAQAgAAAAIgAAAGRycy9kb3ducmV2LnhtbFBLAQIUABQAAAAIAIdO4kAz&#10;LwWeOwAAADkAAAAQAAAAAAAAAAEAIAAAAA4BAABkcnMvc2hhcGV4bWwueG1sUEsFBgAAAAAGAAYA&#10;WwEAALgDAAAAAA==&#10;">
                      <v:fill on="t" focussize="0,0"/>
                      <v:stroke on="f"/>
                      <v:imagedata o:title=""/>
                      <o:lock v:ext="edit" aspectratio="f"/>
                    </v:rect>
                    <v:shape id="Freeform 1697" o:spid="_x0000_s1026" o:spt="100" style="position:absolute;left:401;top:3;height:871;width:929;" fillcolor="#90CAF9" filled="t" stroked="f" coordsize="361,339" o:gfxdata="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00mxvQAA&#10;ANwAAAAPAAAAAAAAAAEAIAAAACIAAABkcnMvZG93bnJldi54bWxQSwECFAAUAAAACACHTuJAMy8F&#10;njsAAAA5AAAAEAAAAAAAAAABACAAAAAMAQAAZHJzL3NoYXBleG1sLnhtbFBLBQYAAAAABgAGAFsB&#10;AAC2AwAAAAA=&#10;" path="m191,339c0,339,0,339,0,339c0,0,0,0,0,0c191,0,191,0,191,0c285,0,361,76,361,170c361,170,361,170,361,170c361,263,285,339,191,339xe">
                      <v:path o:connectlocs="491,871;0,871;0,0;491,0;929,436;929,436;491,871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rect id="Rectangle 1695" o:spid="_x0000_s1026" o:spt="1" style="position:absolute;left:636588;top:6759567;height:30163;width:4841875;" fillcolor="#90CAF9" filled="t" stroked="f" coordsize="21600,21600" o:gfxdata="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sof+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</v:rect>
                </v:group>
                <v:shape id="椭圆 441" o:spid="_x0000_s1026" o:spt="3" type="#_x0000_t3" style="position:absolute;left:3118034;top:-48296;height:1019907;width:1019907;v-text-anchor:middle;" fillcolor="#FFFFFF [3212]" filled="t" stroked="f" coordsize="21600,21600" o:gfxdata="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zEYAvQAA&#10;ANw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图形 1923" o:spid="_x0000_s1026" o:spt="75" type="#_x0000_t75" style="position:absolute;left:3273761;top:154538;height:630522;width:708452;" filled="f" o:preferrelative="t" stroked="f" coordsize="21600,21600" o:gfxdata="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rFDTW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8" o:title=""/>
                  <o:lock v:ext="edit" aspectratio="t"/>
                </v:shape>
                <v:rect id="Rectangle 1696" o:spid="_x0000_s1026" o:spt="1" style="position:absolute;left:2890595;top:6555276;height:63501;width:4841875;" fillcolor="#FE8282" filled="t" stroked="f" coordsize="21600,21600" o:gfxdata="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do40L4A&#10;AADc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rect>
                <v:shape id="图形 1928" o:spid="_x0000_s1026" o:spt="75" type="#_x0000_t75" style="position:absolute;left:6944900;top:60439;height:412433;width:412466;" filled="f" o:preferrelative="t" stroked="f" coordsize="21600,21600" o:gfxdata="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0LdUu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9" o:title=""/>
                  <o:lock v:ext="edit" aspectratio="t"/>
                </v:shape>
                <v:group id="组合 1940" o:spid="_x0000_s1026" o:spt="203" style="position:absolute;left:3050602;top:1397127;height:5022482;width:4531116;" coordorigin="3050602,629721" coordsize="4531116,5789871" o:gfxdata="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SOp5L0AAADdAAAADwAAAAAAAAABACAAAAAiAAAAZHJzL2Rvd25yZXYueG1s&#10;UEsBAhQAFAAAAAgAh07iQDMvBZ47AAAAOQAAABUAAAAAAAAAAQAgAAAADAEAAGRycy9ncm91cHNo&#10;YXBleG1sLnhtbFBLBQYAAAAABgAGAGABAADJAwAAAAA=&#10;">
                  <o:lock v:ext="edit" aspectratio="f"/>
                  <v:group id="组合 1937" o:spid="_x0000_s1026" o:spt="203" style="position:absolute;left:3050696;top:3821700;height:712000;width:4531022;" coordorigin="3050696,3817986" coordsize="4531022,712000" o:gfxdata="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MQfcwTBAAAA3QAAAA8AAAAAAAAAAQAgAAAAIgAAAGRycy9kb3ducmV2&#10;LnhtbFBLAQIUABQAAAAIAIdO4kAzLwWeOwAAADkAAAAVAAAAAAAAAAEAIAAAABABAABkcnMvZ3Jv&#10;dXBzaGFwZXhtbC54bWxQSwUGAAAAAAYABgBgAQAAzQMAAAAA&#10;">
                    <o:lock v:ext="edit" aspectratio="f"/>
                    <v:shape id="Freeform 7" o:spid="_x0000_s1026" o:spt="100" style="position:absolute;left:3050696;top:3817986;height:712000;width:4523286;" fillcolor="#90CAF9" filled="t" stroked="f" coordsize="13806,1933" o:gfxdata="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FCy+vQAA&#10;ANwAAAAPAAAAAAAAAAEAIAAAACIAAABkcnMvZG93bnJldi54bWxQSwECFAAUAAAACACHTuJAMy8F&#10;njsAAAA5AAAAEAAAAAAAAAABACAAAAAMAQAAZHJzL3NoYXBleG1sLnhtbFBLBQYAAAAABgAGAFsB&#10;AAC2AwAAAAA=&#10;" path="m13416,1933c390,1933,390,1933,390,1933c174,1933,0,1759,0,1543c0,390,0,390,0,390c0,175,174,0,390,0c13416,0,13416,0,13416,0c13632,0,13806,175,13806,390c13806,1543,13806,1543,13806,1543c13806,1759,13632,1933,13416,1933xe">
                      <v:path o:connectlocs="4395509,712000;127776,712000;0,568347;0,143652;127776,0;4395509,0;4523286,143652;4523286,568347;4395509,712000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" o:spid="_x0000_s1026" o:spt="100" style="position:absolute;left:4532399;top:3817986;height:712000;width:3049319;" fillcolor="#F9EDE1" filled="t" stroked="f" coordsize="9306,1933" o:gfxdata="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3Rp96/&#10;AAAA3AAAAA8AAAAAAAAAAQAgAAAAIgAAAGRycy9kb3ducmV2LnhtbFBLAQIUABQAAAAIAIdO4kAz&#10;LwWeOwAAADkAAAAQAAAAAAAAAAEAIAAAAA4BAABkcnMvc2hhcGV4bWwueG1sUEsFBgAAAAAGAAYA&#10;WwEAALgDAAAAAA==&#10;" path="m8914,0c0,0,0,0,0,0c0,1933,0,1933,0,1933c8914,1933,8914,1933,8914,1933c9130,1933,9306,1760,9306,1546c9306,387,9306,387,9306,387c9306,174,9130,0,8914,0xe">
                      <v:path o:connectlocs="2920871,0;0,0;0,712000;2920871,712000;3049319,569452;3049319,142547;2920871,0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组合 1935" o:spid="_x0000_s1026" o:spt="203" style="position:absolute;left:3050602;top:3023658;height:710516;width:4531068;" coordorigin="3050602,3017577" coordsize="4531068,710516" o:gfxdata="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azELtvAAAAN0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11" o:spid="_x0000_s1026" o:spt="100" style="position:absolute;left:3050602;top:3017577;height:710516;width:4523448;" fillcolor="#90CAF9" filled="t" stroked="f" coordsize="13806,1932" o:gfxdata="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/4cojvQAA&#10;ANwAAAAPAAAAAAAAAAEAIAAAACIAAABkcnMvZG93bnJldi54bWxQSwECFAAUAAAACACHTuJAMy8F&#10;njsAAAA5AAAAEAAAAAAAAAABACAAAAAMAQAAZHJzL3NoYXBleG1sLnhtbFBLBQYAAAAABgAGAFsB&#10;AAC2AwAAAAA=&#10;" path="m13416,1932c390,1932,390,1932,390,1932c174,1932,0,1758,0,1543c0,390,0,390,0,390c0,174,174,0,390,0c13416,0,13416,0,13416,0c13632,0,13806,174,13806,390c13806,1543,13806,1543,13806,1543c13806,1758,13632,1932,13416,1932xe">
                      <v:path o:connectlocs="4395666,710516;127781,710516;0,567456;0,143427;127781,0;4395666,0;4523448,143427;4523448,567456;4395666,710516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" o:spid="_x0000_s1026" o:spt="100" style="position:absolute;left:4532531;top:3017577;height:710516;width:3049139;" fillcolor="#F9EDE1" filled="t" stroked="f" coordsize="9306,1932" o:gfxdata="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dDB+L4A&#10;AADcAAAADwAAAAAAAAABACAAAAAiAAAAZHJzL2Rvd25yZXYueG1sUEsBAhQAFAAAAAgAh07iQDMv&#10;BZ47AAAAOQAAABAAAAAAAAAAAQAgAAAADQEAAGRycy9zaGFwZXhtbC54bWxQSwUGAAAAAAYABgBb&#10;AQAAtwMAAAAA&#10;" path="m8914,0c0,0,0,0,0,0c0,1932,0,1932,0,1932c8914,1932,8914,1932,8914,1932c9130,1932,9306,1759,9306,1545c9306,387,9306,387,9306,387c9306,173,9130,0,8914,0xe">
                      <v:path o:connectlocs="2920699,0;0,0;0,710516;2920699,710516;3049139,568192;3049139,142323;2920699,0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组合 1934" o:spid="_x0000_s1026" o:spt="203" style="position:absolute;left:3050602;top:2225679;height:710516;width:4531068;" coordorigin="3050602,2217071" coordsize="4531068,710516" o:gfxdata="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oe3Jq+AAAA3Q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13" o:spid="_x0000_s1026" o:spt="100" style="position:absolute;left:3050602;top:2217071;height:710516;width:4523448;" fillcolor="#90CAF9" filled="t" stroked="f" coordsize="13806,1933" o:gfxdata="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WAsGa/&#10;AAAA3AAAAA8AAAAAAAAAAQAgAAAAIgAAAGRycy9kb3ducmV2LnhtbFBLAQIUABQAAAAIAIdO4kAz&#10;LwWeOwAAADkAAAAQAAAAAAAAAAEAIAAAAA4BAABkcnMvc2hhcGV4bWwueG1sUEsFBgAAAAAGAAYA&#10;WwEAALgDAAAAAA==&#10;" path="m13416,1933c390,1933,390,1933,390,1933c174,1933,0,1759,0,1543c0,390,0,390,0,390c0,175,174,0,390,0c13416,0,13416,0,13416,0c13632,0,13806,175,13806,390c13806,1543,13806,1543,13806,1543c13806,1759,13632,1933,13416,1933xe">
                      <v:path o:connectlocs="4395666,710516;127781,710516;0,567163;0,143352;127781,0;4395666,0;4523448,143352;4523448,567163;4395666,710516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4" o:spid="_x0000_s1026" o:spt="100" style="position:absolute;left:4532531;top:2217071;height:710516;width:3049139;" fillcolor="#F9EDE1" filled="t" stroked="f" coordsize="9306,1933" o:gfxdata="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pRTsG&#10;wAAAANwAAAAPAAAAAAAAAAEAIAAAACIAAABkcnMvZG93bnJldi54bWxQSwECFAAUAAAACACHTuJA&#10;My8FnjsAAAA5AAAAEAAAAAAAAAABACAAAAAPAQAAZHJzL3NoYXBleG1sLnhtbFBLBQYAAAAABgAG&#10;AFsBAAC5AwAAAAA=&#10;" path="m8914,0c0,0,0,0,0,0c0,1933,0,1933,0,1933c8914,1933,8914,1933,8914,1933c9130,1933,9306,1760,9306,1546c9306,387,9306,387,9306,387c9306,174,9130,0,8914,0xe">
                      <v:path o:connectlocs="2920699,0;0,0;0,710516;2920699,710516;3049139,568265;3049139,142250;2920699,0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组合 1930" o:spid="_x0000_s1026" o:spt="203" style="position:absolute;left:3050602;top:1427700;height:710516;width:4531068;" coordorigin="3050602,1417908" coordsize="4531068,710516" o:gfxdata="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VSXamb0AAADd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15" o:spid="_x0000_s1026" o:spt="100" style="position:absolute;left:3050602;top:1417908;height:710516;width:4523448;" fillcolor="#90CAF9" filled="t" stroked="f" coordsize="13806,1933" o:gfxdata="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+h6L&#10;isEAAADcAAAADwAAAAAAAAABACAAAAAiAAAAZHJzL2Rvd25yZXYueG1sUEsBAhQAFAAAAAgAh07i&#10;QDMvBZ47AAAAOQAAABAAAAAAAAAAAQAgAAAAEAEAAGRycy9zaGFwZXhtbC54bWxQSwUGAAAAAAYA&#10;BgBbAQAAugMAAAAA&#10;" path="m13416,1933c390,1933,390,1933,390,1933c174,1933,0,1758,0,1543c0,390,0,390,0,390c0,175,174,0,390,0c13416,0,13416,0,13416,0c13632,0,13806,175,13806,390c13806,1543,13806,1543,13806,1543c13806,1758,13632,1933,13416,1933xe">
                      <v:path o:connectlocs="4395666,710516;127781,710516;0,567163;0,143352;127781,0;4395666,0;4523448,143352;4523448,567163;4395666,710516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" o:spid="_x0000_s1026" o:spt="100" style="position:absolute;left:4532531;top:1417908;height:710516;width:3049139;" fillcolor="#F9EDE1" filled="t" stroked="f" coordsize="9306,1933" o:gfxdata="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bbAOq/&#10;AAAA3AAAAA8AAAAAAAAAAQAgAAAAIgAAAGRycy9kb3ducmV2LnhtbFBLAQIUABQAAAAIAIdO4kAz&#10;LwWeOwAAADkAAAAQAAAAAAAAAAEAIAAAAA4BAABkcnMvc2hhcGV4bWwueG1sUEsFBgAAAAAGAAYA&#10;WwEAALgDAAAAAA==&#10;" path="m8914,0c0,0,0,0,0,0c0,1933,0,1933,0,1933c8914,1933,8914,1933,8914,1933c9130,1933,9306,1760,9306,1546c9306,387,9306,387,9306,387c9306,173,9130,0,8914,0xe">
                      <v:path o:connectlocs="2920699,0;0,0;0,710516;2920699,710516;3049139,568265;3049139,142250;2920699,0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Freeform 19" o:spid="_x0000_s1026" o:spt="100" style="position:absolute;left:3060374;top:5087584;height:1332008;width:4505370;" fillcolor="#90CAF9" filled="t" stroked="f" coordsize="13752,554" o:gfxdata="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UDxX4ugAAANwA&#10;AAAPAAAAAAAAAAEAIAAAACIAAABkcnMvZG93bnJldi54bWxQSwECFAAUAAAACACHTuJAMy8FnjsA&#10;AAA5AAAAEAAAAAAAAAABACAAAAAJAQAAZHJzL3NoYXBleG1sLnhtbFBLBQYAAAAABgAGAFsBAACz&#10;AwAAAAA=&#10;" path="m13629,554c123,554,123,554,123,554c55,554,0,499,0,432c0,122,0,122,0,122c0,55,55,0,123,0c13629,0,13629,0,13629,0c13697,0,13752,55,13752,122c13752,432,13752,432,13752,432c13752,499,13697,554,13629,554xe">
                    <v:path o:connectlocs="4465073,1332008;40296,1332008;0,1038677;0,293330;40296,0;4465073,0;4505370,293330;4505370,1038677;4465073,1332008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group id="组合 1931" o:spid="_x0000_s1026" o:spt="203" style="position:absolute;left:3050602;top:629721;height:710516;width:4531068;" coordorigin="3050602,1417908" coordsize="4531068,710516" o:gfxdata="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fdE7r0AAADd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15" o:spid="_x0000_s1026" o:spt="100" style="position:absolute;left:3050602;top:1417908;height:710516;width:4523448;" fillcolor="#90CAF9" filled="t" stroked="f" coordsize="13806,1933" o:gfxdata="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kYarL4A&#10;AADdAAAADwAAAAAAAAABACAAAAAiAAAAZHJzL2Rvd25yZXYueG1sUEsBAhQAFAAAAAgAh07iQDMv&#10;BZ47AAAAOQAAABAAAAAAAAAAAQAgAAAADQEAAGRycy9zaGFwZXhtbC54bWxQSwUGAAAAAAYABgBb&#10;AQAAtwMAAAAA&#10;" path="m13416,1933c390,1933,390,1933,390,1933c174,1933,0,1758,0,1543c0,390,0,390,0,390c0,175,174,0,390,0c13416,0,13416,0,13416,0c13632,0,13806,175,13806,390c13806,1543,13806,1543,13806,1543c13806,1758,13632,1933,13416,1933xe">
                      <v:path o:connectlocs="4395666,710516;127781,710516;0,567163;0,143352;127781,0;4395666,0;4523448,143352;4523448,567163;4395666,710516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" o:spid="_x0000_s1026" o:spt="100" style="position:absolute;left:4532531;top:1417908;height:710516;width:3049139;" fillcolor="#F9EDE1" filled="t" stroked="f" coordsize="9306,1933" o:gfxdata="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nOml74A&#10;AADdAAAADwAAAAAAAAABACAAAAAiAAAAZHJzL2Rvd25yZXYueG1sUEsBAhQAFAAAAAgAh07iQDMv&#10;BZ47AAAAOQAAABAAAAAAAAAAAQAgAAAADQEAAGRycy9zaGFwZXhtbC54bWxQSwUGAAAAAAYABgBb&#10;AQAAtwMAAAAA&#10;" path="m8914,0c0,0,0,0,0,0c0,1933,0,1933,0,1933c8914,1933,8914,1933,8914,1933c9130,1933,9306,1760,9306,1546c9306,387,9306,387,9306,387c9306,173,9130,0,8914,0xe">
                      <v:path o:connectlocs="2920699,0;0,0;0,710516;2920699,710516;3049139,568265;3049139,142250;2920699,0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-836930</wp:posOffset>
                </wp:positionH>
                <wp:positionV relativeFrom="paragraph">
                  <wp:posOffset>5065395</wp:posOffset>
                </wp:positionV>
                <wp:extent cx="2217420" cy="5886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588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1A7449">
                            <w:pPr>
                              <w:jc w:val="center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Wednesday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-65.9pt;margin-top:398.85pt;height:46.35pt;width:174.6pt;z-index:251665408;mso-width-relative:page;mso-height-relative:page;" filled="f" stroked="f" coordsize="21600,21600" o:gfxdata="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ZK4djd0AAAAMAQAADwAAAAAAAAABACAAAAAiAAAA&#10;ZHJzL2Rvd25yZXYueG1sUEsBAhQAFAAAAAgAh07iQEaS5HU7AgAAaA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C1A7449">
                      <w:pPr>
                        <w:jc w:val="center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Wednesday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-836930</wp:posOffset>
                </wp:positionH>
                <wp:positionV relativeFrom="paragraph">
                  <wp:posOffset>3994785</wp:posOffset>
                </wp:positionV>
                <wp:extent cx="2217420" cy="58864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588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E59E02">
                            <w:pPr>
                              <w:jc w:val="center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Tuesday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-65.9pt;margin-top:314.55pt;height:46.35pt;width:174.6pt;z-index:251663360;mso-width-relative:page;mso-height-relative:page;" filled="f" stroked="f" coordsize="21600,21600" o:gfxdata="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0uyd9wAAAAMAQAADwAAAAAAAAABACAAAAAiAAAA&#10;ZHJzL2Rvd25yZXYueG1sUEsBAhQAFAAAAAgAh07iQLgYbzM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9E59E02">
                      <w:pPr>
                        <w:jc w:val="center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Tuesday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-836930</wp:posOffset>
                </wp:positionH>
                <wp:positionV relativeFrom="paragraph">
                  <wp:posOffset>2924175</wp:posOffset>
                </wp:positionV>
                <wp:extent cx="2217420" cy="58864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588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B3ED35">
                            <w:pPr>
                              <w:jc w:val="center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Monday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" o:spid="_x0000_s1026" o:spt="202" type="#_x0000_t202" style="position:absolute;left:0pt;margin-left:-65.9pt;margin-top:230.25pt;height:46.35pt;width:174.6pt;z-index:251661312;mso-width-relative:page;mso-height-relative:page;" filled="f" stroked="f" coordsize="21600,21600" o:gfxdata="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jLJt94AAAAMAQAADwAAAAAAAAABACAAAAAiAAAA&#10;ZHJzL2Rvd25yZXYueG1sUEsBAhQAFAAAAAgAh07iQDFqBjg6AgAAZgQAAA4AAAAAAAAAAQAgAAAA&#10;L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B3ED35">
                      <w:pPr>
                        <w:jc w:val="center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Monday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1" w:fontKey="{D1643335-25F4-471F-B520-0BF7362A8FC2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2" w:fontKey="{82FA53C2-577A-442F-9169-6026031D17B4}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3" w:fontKey="{2D6A9B3B-C03B-4681-9914-482E2CAE6D46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4" w:fontKey="{202AF9AF-8BAF-4C57-8173-8F46E38918AD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E6A9867A-8CFD-44B2-A08E-E2E175C656F6}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Mona-Sans Black">
    <w:panose1 w:val="00000000000000000000"/>
    <w:charset w:val="00"/>
    <w:family w:val="auto"/>
    <w:pitch w:val="default"/>
    <w:sig w:usb0="A00000E7" w:usb1="4000C07B" w:usb2="00000000" w:usb3="00000000" w:csb0="20000001" w:csb1="00000000"/>
    <w:embedRegular r:id="rId6" w:fontKey="{02757751-A4E6-4E9C-A549-3B819E8C7A1B}"/>
  </w:font>
  <w:font w:name="Manrope Medium">
    <w:panose1 w:val="00000000000000000000"/>
    <w:charset w:val="00"/>
    <w:family w:val="auto"/>
    <w:pitch w:val="default"/>
    <w:sig w:usb0="A00002BF" w:usb1="5000206B" w:usb2="00000000" w:usb3="00000000" w:csb0="2000019F" w:csb1="00000000"/>
    <w:embedRegular r:id="rId7" w:fontKey="{AFB86F73-7047-40F5-B8E7-5159C880245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1"/>
  <w:embedTrueType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liZWY4OTY0MGRkODE3MzUwYWNjNzJlOTZjZjEzOWIifQ=="/>
  </w:docVars>
  <w:rsids>
    <w:rsidRoot w:val="3E9B4D85"/>
    <w:rsid w:val="083A0447"/>
    <w:rsid w:val="090C5B92"/>
    <w:rsid w:val="0C6C7DD3"/>
    <w:rsid w:val="0D66189D"/>
    <w:rsid w:val="10DF2A43"/>
    <w:rsid w:val="16A62408"/>
    <w:rsid w:val="192A5572"/>
    <w:rsid w:val="1CC072C3"/>
    <w:rsid w:val="26703ED5"/>
    <w:rsid w:val="2888016A"/>
    <w:rsid w:val="291A5D03"/>
    <w:rsid w:val="2B175E87"/>
    <w:rsid w:val="2DB15B07"/>
    <w:rsid w:val="31102D9D"/>
    <w:rsid w:val="3651018A"/>
    <w:rsid w:val="370631AC"/>
    <w:rsid w:val="387711C5"/>
    <w:rsid w:val="3BF21AC7"/>
    <w:rsid w:val="3E9B4D85"/>
    <w:rsid w:val="483D1D78"/>
    <w:rsid w:val="5EDA046D"/>
    <w:rsid w:val="5F1020E1"/>
    <w:rsid w:val="60C87A8B"/>
    <w:rsid w:val="61F03C1F"/>
    <w:rsid w:val="69796AD5"/>
    <w:rsid w:val="6D2D20B0"/>
    <w:rsid w:val="71080E6A"/>
    <w:rsid w:val="77C3210C"/>
    <w:rsid w:val="78604930"/>
    <w:rsid w:val="7E175816"/>
    <w:rsid w:val="7FC37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svg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kingsoft\office6\templates\download\64d9299c\Weekly%20planning%20plan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Weekly planning plan.docx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Office_12.2.0.23155_F1E327BC-269C-435d-A152-05C5408002CA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2025-10-29T17:57:00Z</dcterms:created>
  <dc:creator>Shams alaseel Tareq</dc:creator>
  <cp:lastModifiedBy>Shams alaseel Tareq</cp:lastModifiedBy>
  <dcterms:modified xsi:type="dcterms:W3CDTF">2025-11-15T13:58:02Z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1033-12.2.0.23155</vt:lpwstr>
  </property>
  <property fmtid="{D5CDD505-2E9C-101B-9397-08002B2CF9AE}" pid="3" name="ICV">
    <vt:lpwstr>5ADAB06703714E9EAF92B99BAEEB2B34_13</vt:lpwstr>
  </property>
</Properties>
</file>