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o+413gAAAA4BAAAPAAAAAAAAAAEAIAAA&#10;ACIAAABkcnMvZG93bnJldi54bWxQSwECFAAUAAAACACHTuJAPEoLUz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7E2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Grammar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CydZjcAAAADAEAAA8AAAAAAAAAAQAgAAAAIgAA&#10;AGRycy9kb3ducmV2LnhtbFBLAQIUABQAAAAIAIdO4kBcIYS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887E2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Grammar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lanning plan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lanning plan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3954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Listening and speaking exam</w:t>
                            </w:r>
                          </w:p>
                          <w:p w14:paraId="4DB7C81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43954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Listening and speaking exam</w:t>
                      </w:r>
                    </w:p>
                    <w:p w14:paraId="4DB7C812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2840355</wp:posOffset>
                </wp:positionV>
                <wp:extent cx="4702175" cy="6870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9B16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Reading exam SB p31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23.65pt;height:54.1pt;width:370.25pt;z-index:251662336;mso-width-relative:page;mso-height-relative:page;" filled="f" stroked="f" coordsize="21600,21600" o:gfxdata="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UugLcAAAACwEAAA8AAAAAAAAAAQAgAAAAIgAA&#10;AGRycy9kb3ducmV2LnhtbFBLAQIUABQAAAAIAIdO4kBHG340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8F9B16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Reading exam SB p31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6870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SB p 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54.1pt;width:370.25pt;z-index:251660288;mso-width-relative:page;mso-height-relative:page;" filled="f" stroked="f" coordsize="21600,21600" o:gfxdata="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qH2/dAAAACwEAAA8AAAAAAAAAAQAgAAAAIgAA&#10;AGRycy9kb3ducmV2LnhtbFBLAQIUABQAAAAIAIdO4kDlDNt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SB p 36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3924300</wp:posOffset>
                </wp:positionV>
                <wp:extent cx="4702175" cy="687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2DA2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Listening and speaking exam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9pt;height:54.1pt;width:370.25pt;z-index:251664384;mso-width-relative:page;mso-height-relative:page;" filled="f" stroked="f" coordsize="21600,21600" o:gfxdata="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hk5nHcAAAACwEAAA8AAAAAAAAAAQAgAAAAIgAA&#10;AGRycy9kb3ducmV2LnhtbFBLAQIUABQAAAAIAIdO4kBwd43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12DA2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Listening and speaking exam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2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C144C025-A376-4184-9716-5421DBCE8D3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4591BB25-30AF-4614-90B6-B3C0AF7A94FB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9F93FD80-32DD-40CA-82F4-AE0AB0E2524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AEADFB70-C0B1-4440-B383-06C39463F0B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14AF237-6FC9-45D5-86B5-F7443ED89CA0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6" w:fontKey="{6D44114A-E13F-44DF-9B26-44BED03DA967}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7" w:fontKey="{E840FAD8-F186-46AD-9FB1-57DBFF310BB2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C7DD3"/>
    <w:rsid w:val="0D66189D"/>
    <w:rsid w:val="10DF2A43"/>
    <w:rsid w:val="16A62408"/>
    <w:rsid w:val="192A5572"/>
    <w:rsid w:val="1CC072C3"/>
    <w:rsid w:val="26703ED5"/>
    <w:rsid w:val="2888016A"/>
    <w:rsid w:val="291A5D03"/>
    <w:rsid w:val="2B175E87"/>
    <w:rsid w:val="2DB15B07"/>
    <w:rsid w:val="31102D9D"/>
    <w:rsid w:val="31AA161B"/>
    <w:rsid w:val="3651018A"/>
    <w:rsid w:val="370631AC"/>
    <w:rsid w:val="3BF21AC7"/>
    <w:rsid w:val="3E9B4D85"/>
    <w:rsid w:val="42C23839"/>
    <w:rsid w:val="483D1D78"/>
    <w:rsid w:val="5EDA046D"/>
    <w:rsid w:val="5F1020E1"/>
    <w:rsid w:val="60C87A8B"/>
    <w:rsid w:val="61F03C1F"/>
    <w:rsid w:val="69796AD5"/>
    <w:rsid w:val="6D2D20B0"/>
    <w:rsid w:val="71080E6A"/>
    <w:rsid w:val="77C3210C"/>
    <w:rsid w:val="7A5B654D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2025-11-15T13:59:14Z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D8C459BFD8574D489DBBACB171D3FC91_13</vt:lpwstr>
  </property>
</Properties>
</file>