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media/image2.svg" ContentType="image/svg+xml"/>
  <Override PartName="/word/media/image4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5B7B7D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3815080</wp:posOffset>
                </wp:positionV>
                <wp:extent cx="4702175" cy="90551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90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38D7D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eading exam / unit three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listening and speaking exam</w:t>
                            </w:r>
                          </w:p>
                          <w:p w14:paraId="1112DA2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11.85pt;margin-top:300.4pt;height:71.3pt;width:370.25pt;z-index:251664384;mso-width-relative:page;mso-height-relative:page;" filled="f" stroked="f" coordsize="21600,21600" o:gfxdata="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+bDFN0AAAALAQAADwAAAAAAAAABACAAAAAi&#10;AAAAZHJzL2Rvd25yZXYueG1sUEsBAhQAFAAAAAgAh07iQIG1dLg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D38D7D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eading exam / unit three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listening and speaking exam</w:t>
                      </w:r>
                    </w:p>
                    <w:p w14:paraId="1112DA25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7989570</wp:posOffset>
                </wp:positionV>
                <wp:extent cx="6868795" cy="13855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795" cy="138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F180E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he whole world is waiting for you to </w:t>
                            </w:r>
                          </w:p>
                          <w:p w14:paraId="1F450643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change it!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In you, we trust &lt;3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65.9pt;margin-top:629.1pt;height:109.1pt;width:540.85pt;z-index:251669504;mso-width-relative:page;mso-height-relative:page;" filled="f" stroked="f" coordsize="21600,21600" o:gfxdata="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/o+413gAAAA4BAAAPAAAAAAAAAAEAIAAA&#10;ACIAAABkcnMvZG93bnJldi54bWxQSwECFAAUAAAACACHTuJAPEoLUz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BF180E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he whole world is waiting for you to </w:t>
                      </w:r>
                    </w:p>
                    <w:p w14:paraId="1F450643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change it!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In you, we trust &lt;3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6113145</wp:posOffset>
                </wp:positionV>
                <wp:extent cx="4702175" cy="68707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887E2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Grammar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08.35pt;margin-top:481.35pt;height:54.1pt;width:370.25pt;z-index:251668480;mso-width-relative:page;mso-height-relative:page;" filled="f" stroked="f" coordsize="21600,21600" o:gfxdata="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CydZjcAAAADAEAAA8AAAAAAAAAAQAgAAAAIgAA&#10;AGRycy9kb3ducmV2LnhtbFBLAQIUABQAAAAIAIdO4kBcIYSt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F887E2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Grammar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6209665</wp:posOffset>
                </wp:positionV>
                <wp:extent cx="2217420" cy="5886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17DAC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64.15pt;margin-top:488.95pt;height:46.35pt;width:174.6pt;z-index:251667456;mso-width-relative:page;mso-height-relative:page;" filled="f" stroked="f" coordsize="21600,21600" o:gfxdata="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QvUhDdAAAADQEAAA8AAAAAAAAAAQAgAAAAIgAA&#10;AGRycy9kb3ducmV2LnhtbFBLAQIUABQAAAAIAIdO4kAv/KVz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917DAC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-768985</wp:posOffset>
                </wp:positionV>
                <wp:extent cx="3699510" cy="1069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E63C3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Weekly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17.15pt;margin-top:-60.55pt;height:84.2pt;width:291.3pt;z-index:251671552;mso-width-relative:page;mso-height-relative:page;" filled="f" stroked="f" coordsize="21600,21600" o:gfxdata="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L/5zd0AAAALAQAADwAAAAAAAAABACAAAAAi&#10;AAAAZHJzL2Rvd25yZXYueG1sUEsBAhQAFAAAAAgAh07iQHOiwo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FE63C3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Weekly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139700</wp:posOffset>
                </wp:positionV>
                <wp:extent cx="4855845" cy="97409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974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51DB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lanning plan</w:t>
                            </w:r>
                          </w:p>
                          <w:p w14:paraId="09D32CF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17.15pt;margin-top:11pt;height:76.7pt;width:382.35pt;z-index:251672576;mso-width-relative:page;mso-height-relative:page;" filled="f" stroked="f" coordsize="21600,21600" o:gfxdata="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R0iSdoAAAAKAQAADwAAAAAAAAABACAAAAAiAAAA&#10;ZHJzL2Rvd25yZXYueG1sUEsBAhQAFAAAAAgAh07iQCNsrmY+AgAAZ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7051DB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lanning plan</w:t>
                      </w:r>
                    </w:p>
                    <w:p w14:paraId="09D32CFB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5008245</wp:posOffset>
                </wp:positionV>
                <wp:extent cx="4702175" cy="6870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6564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1.85pt;margin-top:394.35pt;height:54.1pt;width:370.25pt;z-index:251666432;mso-width-relative:page;mso-height-relative:page;" filled="f" stroked="f" coordsize="21600,21600" o:gfxdata="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vLQ5XdAAAACwEAAA8AAAAAAAAAAQAgAAAAIgAA&#10;AGRycy9kb3ducmV2LnhtbFBLAQIUABQAAAAIAIdO4kDnk0en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E6564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2840355</wp:posOffset>
                </wp:positionV>
                <wp:extent cx="4702175" cy="6870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F9B16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eading exam / unit three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11.85pt;margin-top:223.65pt;height:54.1pt;width:370.25pt;z-index:251662336;mso-width-relative:page;mso-height-relative:page;" filled="f" stroked="f" coordsize="21600,21600" o:gfxdata="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jUugLcAAAACwEAAA8AAAAAAAAAAQAgAAAAIgAA&#10;AGRycy9kb3ducmV2LnhtbFBLAQIUABQAAAAIAIdO4kBHG340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8F9B16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eading exam / unit three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1756410</wp:posOffset>
                </wp:positionV>
                <wp:extent cx="4702175" cy="6870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A077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SB p36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11.85pt;margin-top:138.3pt;height:54.1pt;width:370.25pt;z-index:251660288;mso-width-relative:page;mso-height-relative:page;" filled="f" stroked="f" coordsize="21600,21600" o:gfxdata="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tqH2/dAAAACwEAAA8AAAAAAAAAAQAgAAAAIgAA&#10;AGRycy9kb3ducmV2LnhtbFBLAQIUABQAAAAIAIdO4kDlDNts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2A077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SB p36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1853565</wp:posOffset>
                </wp:positionV>
                <wp:extent cx="2217420" cy="5886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786BD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Saturday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65.9pt;margin-top:145.95pt;height:46.35pt;width:174.6pt;z-index:251659264;mso-width-relative:page;mso-height-relative:page;" filled="f" stroked="f" coordsize="21600,21600" o:gfxdata="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6SdQk3gAAAAwBAAAPAAAAAAAAAAEAIAAAACIA&#10;AABkcnMvZG93bnJldi54bWxQSwECFAAUAAAACACHTuJA6Ro1ITwCAABm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2786BD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-962025</wp:posOffset>
                </wp:positionV>
                <wp:extent cx="7635240" cy="10753090"/>
                <wp:effectExtent l="0" t="0" r="3810" b="10160"/>
                <wp:wrapNone/>
                <wp:docPr id="1942" name="组合 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82" cy="10752886"/>
                          <a:chOff x="2887420" y="-270973"/>
                          <a:chExt cx="4895849" cy="6894513"/>
                        </a:xfrm>
                      </wpg:grpSpPr>
                      <wpg:grpSp>
                        <wpg:cNvPr id="434" name="组合 433"/>
                        <wpg:cNvGrpSpPr/>
                        <wpg:grpSpPr>
                          <a:xfrm>
                            <a:off x="2887420" y="-270973"/>
                            <a:ext cx="4895849" cy="6894513"/>
                            <a:chOff x="633413" y="-36512"/>
                            <a:chExt cx="4895849" cy="6894513"/>
                          </a:xfrm>
                        </wpg:grpSpPr>
                        <wpg:grpSp>
                          <wpg:cNvPr id="435" name="Group 1691"/>
                          <wpg:cNvGrpSpPr>
                            <a:grpSpLocks noChangeAspect="1"/>
                          </wpg:cNvGrpSpPr>
                          <wpg:grpSpPr>
                            <a:xfrm>
                              <a:off x="633413" y="-36512"/>
                              <a:ext cx="4895849" cy="6894513"/>
                              <a:chOff x="399" y="-23"/>
                              <a:chExt cx="3084" cy="4343"/>
                            </a:xfrm>
                          </wpg:grpSpPr>
                          <wps:wsp>
                            <wps:cNvPr id="436" name="AutoShape 1690"/>
                            <wps:cNvSpPr>
                              <a:spLocks noChangeAspect="1" noChangeArrowheads="1" noTextEdit="1"/>
                            </wps:cNvSpPr>
                            <wps:spPr bwMode="auto">
                              <a:xfrm>
                                <a:off x="399" y="0"/>
                                <a:ext cx="3055" cy="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7" name="Rectangle 1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3"/>
                                <a:ext cx="3050" cy="43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8" name="Rectangle 1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" y="-23"/>
                                <a:ext cx="2562" cy="8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9494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9" name="Rectangle 1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874"/>
                                <a:ext cx="3050" cy="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8282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0" name="Freeform 1697"/>
                            <wps:cNvSpPr/>
                            <wps:spPr bwMode="auto">
                              <a:xfrm>
                                <a:off x="401" y="3"/>
                                <a:ext cx="929" cy="871"/>
                              </a:xfrm>
                              <a:custGeom>
                                <a:avLst/>
                                <a:gdLst>
                                  <a:gd name="T0" fmla="*/ 191 w 361"/>
                                  <a:gd name="T1" fmla="*/ 339 h 339"/>
                                  <a:gd name="T2" fmla="*/ 0 w 361"/>
                                  <a:gd name="T3" fmla="*/ 339 h 339"/>
                                  <a:gd name="T4" fmla="*/ 0 w 361"/>
                                  <a:gd name="T5" fmla="*/ 0 h 339"/>
                                  <a:gd name="T6" fmla="*/ 191 w 361"/>
                                  <a:gd name="T7" fmla="*/ 0 h 339"/>
                                  <a:gd name="T8" fmla="*/ 361 w 361"/>
                                  <a:gd name="T9" fmla="*/ 170 h 339"/>
                                  <a:gd name="T10" fmla="*/ 361 w 361"/>
                                  <a:gd name="T11" fmla="*/ 170 h 339"/>
                                  <a:gd name="T12" fmla="*/ 191 w 361"/>
                                  <a:gd name="T13" fmla="*/ 339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1" h="339">
                                    <a:moveTo>
                                      <a:pt x="191" y="339"/>
                                    </a:moveTo>
                                    <a:cubicBezTo>
                                      <a:pt x="0" y="339"/>
                                      <a:pt x="0" y="339"/>
                                      <a:pt x="0" y="339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1" y="0"/>
                                    </a:cubicBezTo>
                                    <a:cubicBezTo>
                                      <a:pt x="285" y="0"/>
                                      <a:pt x="361" y="76"/>
                                      <a:pt x="361" y="170"/>
                                    </a:cubicBezTo>
                                    <a:cubicBezTo>
                                      <a:pt x="361" y="170"/>
                                      <a:pt x="361" y="170"/>
                                      <a:pt x="361" y="170"/>
                                    </a:cubicBezTo>
                                    <a:cubicBezTo>
                                      <a:pt x="361" y="263"/>
                                      <a:pt x="285" y="339"/>
                                      <a:pt x="191" y="3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41" name="Rectangle 1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588" y="6759567"/>
                              <a:ext cx="4841875" cy="30163"/>
                            </a:xfrm>
                            <a:prstGeom prst="rect">
                              <a:avLst/>
                            </a:pr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442" name="椭圆 441"/>
                        <wps:cNvSpPr/>
                        <wps:spPr>
                          <a:xfrm>
                            <a:off x="3118034" y="-48296"/>
                            <a:ext cx="1019907" cy="10199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图形 19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3761" y="154538"/>
                            <a:ext cx="708452" cy="630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Rectangle 1696"/>
                        <wps:cNvSpPr>
                          <a:spLocks noChangeArrowheads="1"/>
                        </wps:cNvSpPr>
                        <wps:spPr bwMode="auto">
                          <a:xfrm>
                            <a:off x="2890595" y="6555276"/>
                            <a:ext cx="4841875" cy="63501"/>
                          </a:xfrm>
                          <a:prstGeom prst="rect">
                            <a:avLst/>
                          </a:prstGeom>
                          <a:solidFill>
                            <a:srgbClr val="FE828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pic:pic xmlns:pic="http://schemas.openxmlformats.org/drawingml/2006/picture">
                        <pic:nvPicPr>
                          <pic:cNvPr id="445" name="图形 19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900" y="60439"/>
                            <a:ext cx="412466" cy="4124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41" name="组合 1940"/>
                        <wpg:cNvGrpSpPr/>
                        <wpg:grpSpPr>
                          <a:xfrm>
                            <a:off x="3050602" y="1397127"/>
                            <a:ext cx="4531116" cy="5022482"/>
                            <a:chOff x="3050602" y="629721"/>
                            <a:chExt cx="4531116" cy="5789871"/>
                          </a:xfrm>
                        </wpg:grpSpPr>
                        <wpg:grpSp>
                          <wpg:cNvPr id="1938" name="组合 1937"/>
                          <wpg:cNvGrpSpPr/>
                          <wpg:grpSpPr>
                            <a:xfrm>
                              <a:off x="3050696" y="3821700"/>
                              <a:ext cx="4531022" cy="712000"/>
                              <a:chOff x="3050696" y="3817986"/>
                              <a:chExt cx="4531022" cy="712000"/>
                            </a:xfrm>
                          </wpg:grpSpPr>
                          <wps:wsp>
                            <wps:cNvPr id="448" name="Freeform 7"/>
                            <wps:cNvSpPr/>
                            <wps:spPr bwMode="auto">
                              <a:xfrm>
                                <a:off x="3050696" y="3817986"/>
                                <a:ext cx="4523286" cy="712000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9" name="Freeform 8"/>
                            <wps:cNvSpPr/>
                            <wps:spPr bwMode="auto">
                              <a:xfrm>
                                <a:off x="4532399" y="3817986"/>
                                <a:ext cx="3049319" cy="712000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6" name="组合 1935"/>
                          <wpg:cNvGrpSpPr/>
                          <wpg:grpSpPr>
                            <a:xfrm>
                              <a:off x="3050602" y="3023658"/>
                              <a:ext cx="4531068" cy="710516"/>
                              <a:chOff x="3050602" y="3017577"/>
                              <a:chExt cx="4531068" cy="710516"/>
                            </a:xfrm>
                          </wpg:grpSpPr>
                          <wps:wsp>
                            <wps:cNvPr id="452" name="Freeform 11"/>
                            <wps:cNvSpPr/>
                            <wps:spPr bwMode="auto">
                              <a:xfrm>
                                <a:off x="3050602" y="3017577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2 h 1932"/>
                                  <a:gd name="T2" fmla="*/ 390 w 13806"/>
                                  <a:gd name="T3" fmla="*/ 1932 h 1932"/>
                                  <a:gd name="T4" fmla="*/ 0 w 13806"/>
                                  <a:gd name="T5" fmla="*/ 1543 h 1932"/>
                                  <a:gd name="T6" fmla="*/ 0 w 13806"/>
                                  <a:gd name="T7" fmla="*/ 390 h 1932"/>
                                  <a:gd name="T8" fmla="*/ 390 w 13806"/>
                                  <a:gd name="T9" fmla="*/ 0 h 1932"/>
                                  <a:gd name="T10" fmla="*/ 13416 w 13806"/>
                                  <a:gd name="T11" fmla="*/ 0 h 1932"/>
                                  <a:gd name="T12" fmla="*/ 13806 w 13806"/>
                                  <a:gd name="T13" fmla="*/ 390 h 1932"/>
                                  <a:gd name="T14" fmla="*/ 13806 w 13806"/>
                                  <a:gd name="T15" fmla="*/ 1543 h 1932"/>
                                  <a:gd name="T16" fmla="*/ 13416 w 13806"/>
                                  <a:gd name="T17" fmla="*/ 1932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2">
                                    <a:moveTo>
                                      <a:pt x="13416" y="1932"/>
                                    </a:moveTo>
                                    <a:cubicBezTo>
                                      <a:pt x="390" y="1932"/>
                                      <a:pt x="390" y="1932"/>
                                      <a:pt x="390" y="1932"/>
                                    </a:cubicBezTo>
                                    <a:cubicBezTo>
                                      <a:pt x="174" y="1932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4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4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2"/>
                                      <a:pt x="13416" y="19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3" name="Freeform 12"/>
                            <wps:cNvSpPr/>
                            <wps:spPr bwMode="auto">
                              <a:xfrm>
                                <a:off x="4532531" y="3017577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2"/>
                                  <a:gd name="T2" fmla="*/ 0 w 9306"/>
                                  <a:gd name="T3" fmla="*/ 0 h 1932"/>
                                  <a:gd name="T4" fmla="*/ 0 w 9306"/>
                                  <a:gd name="T5" fmla="*/ 1932 h 1932"/>
                                  <a:gd name="T6" fmla="*/ 8914 w 9306"/>
                                  <a:gd name="T7" fmla="*/ 1932 h 1932"/>
                                  <a:gd name="T8" fmla="*/ 9306 w 9306"/>
                                  <a:gd name="T9" fmla="*/ 1545 h 1932"/>
                                  <a:gd name="T10" fmla="*/ 9306 w 9306"/>
                                  <a:gd name="T11" fmla="*/ 387 h 1932"/>
                                  <a:gd name="T12" fmla="*/ 8914 w 9306"/>
                                  <a:gd name="T13" fmla="*/ 0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2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2"/>
                                      <a:pt x="0" y="1932"/>
                                      <a:pt x="0" y="1932"/>
                                    </a:cubicBezTo>
                                    <a:cubicBezTo>
                                      <a:pt x="8914" y="1932"/>
                                      <a:pt x="8914" y="1932"/>
                                      <a:pt x="8914" y="1932"/>
                                    </a:cubicBezTo>
                                    <a:cubicBezTo>
                                      <a:pt x="9130" y="1932"/>
                                      <a:pt x="9306" y="1759"/>
                                      <a:pt x="9306" y="1545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5" name="组合 1934"/>
                          <wpg:cNvGrpSpPr/>
                          <wpg:grpSpPr>
                            <a:xfrm>
                              <a:off x="3050602" y="2225679"/>
                              <a:ext cx="4531068" cy="710516"/>
                              <a:chOff x="3050602" y="2217071"/>
                              <a:chExt cx="4531068" cy="710516"/>
                            </a:xfrm>
                          </wpg:grpSpPr>
                          <wps:wsp>
                            <wps:cNvPr id="454" name="Freeform 13"/>
                            <wps:cNvSpPr/>
                            <wps:spPr bwMode="auto">
                              <a:xfrm>
                                <a:off x="3050602" y="2217071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5" name="Freeform 14"/>
                            <wps:cNvSpPr/>
                            <wps:spPr bwMode="auto">
                              <a:xfrm>
                                <a:off x="4532531" y="2217071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1" name="组合 1930"/>
                          <wpg:cNvGrpSpPr/>
                          <wpg:grpSpPr>
                            <a:xfrm>
                              <a:off x="3050602" y="1427700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456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7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58" name="Freeform 19"/>
                          <wps:cNvSpPr/>
                          <wps:spPr bwMode="auto">
                            <a:xfrm>
                              <a:off x="3060374" y="5087584"/>
                              <a:ext cx="4505370" cy="1332008"/>
                            </a:xfrm>
                            <a:custGeom>
                              <a:avLst/>
                              <a:gdLst>
                                <a:gd name="T0" fmla="*/ 13629 w 13752"/>
                                <a:gd name="T1" fmla="*/ 554 h 554"/>
                                <a:gd name="T2" fmla="*/ 123 w 13752"/>
                                <a:gd name="T3" fmla="*/ 554 h 554"/>
                                <a:gd name="T4" fmla="*/ 0 w 13752"/>
                                <a:gd name="T5" fmla="*/ 432 h 554"/>
                                <a:gd name="T6" fmla="*/ 0 w 13752"/>
                                <a:gd name="T7" fmla="*/ 122 h 554"/>
                                <a:gd name="T8" fmla="*/ 123 w 13752"/>
                                <a:gd name="T9" fmla="*/ 0 h 554"/>
                                <a:gd name="T10" fmla="*/ 13629 w 13752"/>
                                <a:gd name="T11" fmla="*/ 0 h 554"/>
                                <a:gd name="T12" fmla="*/ 13752 w 13752"/>
                                <a:gd name="T13" fmla="*/ 122 h 554"/>
                                <a:gd name="T14" fmla="*/ 13752 w 13752"/>
                                <a:gd name="T15" fmla="*/ 432 h 554"/>
                                <a:gd name="T16" fmla="*/ 13629 w 13752"/>
                                <a:gd name="T17" fmla="*/ 554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752" h="554">
                                  <a:moveTo>
                                    <a:pt x="13629" y="554"/>
                                  </a:moveTo>
                                  <a:cubicBezTo>
                                    <a:pt x="123" y="554"/>
                                    <a:pt x="123" y="554"/>
                                    <a:pt x="123" y="554"/>
                                  </a:cubicBezTo>
                                  <a:cubicBezTo>
                                    <a:pt x="55" y="554"/>
                                    <a:pt x="0" y="499"/>
                                    <a:pt x="0" y="43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0" y="55"/>
                                    <a:pt x="55" y="0"/>
                                    <a:pt x="123" y="0"/>
                                  </a:cubicBezTo>
                                  <a:cubicBezTo>
                                    <a:pt x="13629" y="0"/>
                                    <a:pt x="13629" y="0"/>
                                    <a:pt x="13629" y="0"/>
                                  </a:cubicBezTo>
                                  <a:cubicBezTo>
                                    <a:pt x="13697" y="0"/>
                                    <a:pt x="13752" y="55"/>
                                    <a:pt x="13752" y="122"/>
                                  </a:cubicBezTo>
                                  <a:cubicBezTo>
                                    <a:pt x="13752" y="432"/>
                                    <a:pt x="13752" y="432"/>
                                    <a:pt x="13752" y="432"/>
                                  </a:cubicBezTo>
                                  <a:cubicBezTo>
                                    <a:pt x="13752" y="499"/>
                                    <a:pt x="13697" y="554"/>
                                    <a:pt x="13629" y="5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g:grpSp>
                          <wpg:cNvPr id="1932" name="组合 1931"/>
                          <wpg:cNvGrpSpPr/>
                          <wpg:grpSpPr>
                            <a:xfrm>
                              <a:off x="3050602" y="629721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1933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4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941" o:spid="_x0000_s1026" o:spt="203" style="position:absolute;left:0pt;margin-left:-90pt;margin-top:-75.75pt;height:846.7pt;width:601.2pt;z-index:-251645952;mso-width-relative:page;mso-height-relative:page;" coordorigin="2887420,-270973" coordsize="4895849,6894513" o:gfxdata="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">
                <o:lock v:ext="edit" aspectratio="f"/>
                <v:group id="组合 433" o:spid="_x0000_s1026" o:spt="203" style="position:absolute;left:2887420;top:-270973;height:6894513;width:4895849;" coordorigin="633413,-36512" coordsize="4895849,6894513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1691" o:spid="_x0000_s1026" o:spt="203" style="position:absolute;left:633413;top:-36512;height:6894513;width:4895849;" coordorigin="399,-23" coordsize="3084,4343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t"/>
                    <v:rect id="AutoShape 1690" o:spid="_x0000_s1026" o:spt="1" style="position:absolute;left:399;top:0;height:4320;width:3055;" filled="f" stroked="f" coordsize="21600,21600" o:gfxdata="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vIS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text="t" aspectratio="t"/>
                    </v:rect>
                    <v:rect id="Rectangle 1692" o:spid="_x0000_s1026" o:spt="1" style="position:absolute;left:401;top:3;height:4314;width:3050;" fillcolor="#FFFFFF" filled="t" stroked="f" coordsize="21600,21600" o:gfxdata="UEsDBAoAAAAAAIdO4kAAAAAAAAAAAAAAAAAEAAAAZHJzL1BLAwQUAAAACACHTuJAmb1W8L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guXuB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9Vv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</v:rect>
                    <v:rect id="Rectangle 1693" o:spid="_x0000_s1026" o:spt="1" style="position:absolute;left:921;top:-23;height:897;width:2562;" fillcolor="#FE9494" filled="t" stroked="f" coordsize="21600,21600" o:gfxdata="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2+f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1694" o:spid="_x0000_s1026" o:spt="1" style="position:absolute;left:401;top:874;height:59;width:3050;" fillcolor="#FE8282" filled="t" stroked="f" coordsize="21600,21600" o:gfxdata="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d5D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697" o:spid="_x0000_s1026" o:spt="100" style="position:absolute;left:401;top:3;height:871;width:929;" fillcolor="#90CAF9" filled="t" stroked="f" coordsize="361,339" o:gfxdata="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00mxvQAA&#10;ANwAAAAPAAAAAAAAAAEAIAAAACIAAABkcnMvZG93bnJldi54bWxQSwECFAAUAAAACACHTuJAMy8F&#10;njsAAAA5AAAAEAAAAAAAAAABACAAAAAMAQAAZHJzL3NoYXBleG1sLnhtbFBLBQYAAAAABgAGAFsB&#10;AAC2AwAAAAA=&#10;" path="m191,339c0,339,0,339,0,339c0,0,0,0,0,0c191,0,191,0,191,0c285,0,361,76,361,170c361,170,361,170,361,170c361,263,285,339,191,339xe">
                      <v:path o:connectlocs="491,871;0,871;0,0;491,0;929,436;929,436;491,871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rect id="Rectangle 1695" o:spid="_x0000_s1026" o:spt="1" style="position:absolute;left:636588;top:6759567;height:30163;width:4841875;" fillcolor="#90CAF9" filled="t" stroked="f" coordsize="21600,21600" o:gfxdata="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sof+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shape id="椭圆 441" o:spid="_x0000_s1026" o:spt="3" type="#_x0000_t3" style="position:absolute;left:3118034;top:-48296;height:1019907;width:1019907;v-text-anchor:middle;" fillcolor="#FFFFFF [3212]" filled="t" stroked="f" coordsize="21600,21600" o:gfxdata="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zEYA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图形 1923" o:spid="_x0000_s1026" o:spt="75" type="#_x0000_t75" style="position:absolute;left:3273761;top:154538;height:630522;width:708452;" filled="f" o:preferrelative="t" stroked="f" coordsize="21600,21600" o:gfxdata="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FDT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rect id="Rectangle 1696" o:spid="_x0000_s1026" o:spt="1" style="position:absolute;left:2890595;top:6555276;height:63501;width:4841875;" fillcolor="#FE8282" filled="t" stroked="f" coordsize="21600,21600" o:gfxdata="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o40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形 1928" o:spid="_x0000_s1026" o:spt="75" type="#_x0000_t75" style="position:absolute;left:6944900;top:60439;height:412433;width:412466;" filled="f" o:preferrelative="t" stroked="f" coordsize="21600,21600" o:gfxdata="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LdU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group id="组合 1940" o:spid="_x0000_s1026" o:spt="203" style="position:absolute;left:3050602;top:1397127;height:5022482;width:4531116;" coordorigin="3050602,629721" coordsize="4531116,5789871" o:gfxdata="UEsDBAoAAAAAAIdO4kAAAAAAAAAAAAAAAAAEAAAAZHJzL1BLAwQUAAAACACHTuJADSOp5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00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Op5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937" o:spid="_x0000_s1026" o:spt="203" style="position:absolute;left:3050696;top:3821700;height:712000;width:4531022;" coordorigin="3050696,3817986" coordsize="4531022,712000" o:gfxdata="UEsDBAoAAAAAAIdO4kAAAAAAAAAAAAAAAAAEAAAAZHJzL1BLAwQUAAAACACHTuJAxB9zB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QfcwTBAAAA3Q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7" o:spid="_x0000_s1026" o:spt="100" style="position:absolute;left:3050696;top:3817986;height:712000;width:4523286;" fillcolor="#90CAF9" filled="t" stroked="f" coordsize="13806,1933" o:gfxdata="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FCy+vQAA&#10;ANwAAAAPAAAAAAAAAAEAIAAAACIAAABkcnMvZG93bnJldi54bWxQSwECFAAUAAAACACHTuJAMy8F&#10;njsAAAA5AAAAEAAAAAAAAAABACAAAAAMAQAAZHJzL3NoYXBleG1sLnhtbFBLBQYAAAAABgAGAFsB&#10;AAC2AwAAAAA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509,712000;127776,712000;0,568347;0,143652;127776,0;4395509,0;4523286,143652;4523286,568347;4395509,71200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" o:spid="_x0000_s1026" o:spt="100" style="position:absolute;left:4532399;top:3817986;height:712000;width:3049319;" fillcolor="#F9EDE1" filled="t" stroked="f" coordsize="9306,1933" o:gfxdata="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Rp96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4,9130,0,8914,0xe">
                      <v:path o:connectlocs="2920871,0;0,0;0,712000;2920871,712000;3049319,569452;3049319,142547;292087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5" o:spid="_x0000_s1026" o:spt="203" style="position:absolute;left:3050602;top:3023658;height:710516;width:4531068;" coordorigin="3050602,3017577" coordsize="4531068,710516" o:gfxdata="UEsDBAoAAAAAAIdO4kAAAAAAAAAAAAAAAAAEAAAAZHJzL1BLAwQUAAAACACHTuJA2sxC7b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On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zELt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" o:spid="_x0000_s1026" o:spt="100" style="position:absolute;left:3050602;top:3017577;height:710516;width:4523448;" fillcolor="#90CAF9" filled="t" stroked="f" coordsize="13806,1932" o:gfxdata="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4cojvQAA&#10;ANwAAAAPAAAAAAAAAAEAIAAAACIAAABkcnMvZG93bnJldi54bWxQSwECFAAUAAAACACHTuJAMy8F&#10;njsAAAA5AAAAEAAAAAAAAAABACAAAAAMAQAAZHJzL3NoYXBleG1sLnhtbFBLBQYAAAAABgAGAFsB&#10;AAC2AwAAAAA=&#10;" path="m13416,1932c390,1932,390,1932,390,1932c174,1932,0,1758,0,1543c0,390,0,390,0,390c0,174,174,0,390,0c13416,0,13416,0,13416,0c13632,0,13806,174,13806,390c13806,1543,13806,1543,13806,1543c13806,1758,13632,1932,13416,1932xe">
                      <v:path o:connectlocs="4395666,710516;127781,710516;0,567456;0,143427;127781,0;4395666,0;4523448,143427;4523448,567456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4532531;top:3017577;height:710516;width:3049139;" fillcolor="#F9EDE1" filled="t" stroked="f" coordsize="9306,1932" o:gfxdata="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DB+L4A&#10;AADcAAAADwAAAAAAAAABACAAAAAiAAAAZHJzL2Rvd25yZXYueG1sUEsBAhQAFAAAAAgAh07iQDMv&#10;BZ47AAAAOQAAABAAAAAAAAAAAQAgAAAADQEAAGRycy9zaGFwZXhtbC54bWxQSwUGAAAAAAYABgBb&#10;AQAAtwMAAAAA&#10;" path="m8914,0c0,0,0,0,0,0c0,1932,0,1932,0,1932c8914,1932,8914,1932,8914,1932c9130,1932,9306,1759,9306,1545c9306,387,9306,387,9306,387c9306,173,9130,0,8914,0xe">
                      <v:path o:connectlocs="2920699,0;0,0;0,710516;2920699,710516;3049139,568192;3049139,142323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4" o:spid="_x0000_s1026" o:spt="203" style="position:absolute;left:3050602;top:2225679;height:710516;width:4531068;" coordorigin="3050602,2217071" coordsize="4531068,710516" o:gfxdata="UEsDBAoAAAAAAIdO4kAAAAAAAAAAAAAAAAAEAAAAZHJzL1BLAwQUAAAACACHTuJAKh7cmr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vs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oe3Jq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3050602;top:2217071;height:710516;width:4523448;" fillcolor="#90CAF9" filled="t" stroked="f" coordsize="13806,1933" o:gfxdata="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AsGa/&#10;AAAA3AAAAA8AAAAAAAAAAQAgAAAAIgAAAGRycy9kb3ducmV2LnhtbFBLAQIUABQAAAAIAIdO4kAz&#10;LwWeOwAAADkAAAAQAAAAAAAAAAEAIAAAAA4BAABkcnMvc2hhcGV4bWwueG1sUEsFBgAAAAAGAAYA&#10;WwEAALgDAAAAAA=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4532531;top:2217071;height:710516;width:3049139;" fillcolor="#F9EDE1" filled="t" stroked="f" coordsize="9306,1933" o:gfxdata="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RTsG&#10;wAAAANwAAAAPAAAAAAAAAAEAIAAAACIAAABkcnMvZG93bnJldi54bWxQSwECFAAUAAAACACHTuJA&#10;My8FnjsAAAA5AAAAEAAAAAAAAAABACAAAAAPAQAAZHJzL3NoYXBleG1sLnhtbFBLBQYAAAAABgAG&#10;AFsBAAC5AwAAAAA=&#10;" path="m8914,0c0,0,0,0,0,0c0,1933,0,1933,0,1933c8914,1933,8914,1933,8914,1933c9130,1933,9306,1760,9306,1546c9306,387,9306,387,9306,387c9306,174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0" o:spid="_x0000_s1026" o:spt="203" style="position:absolute;left:3050602;top:1427700;height:710516;width:4531068;" coordorigin="3050602,1417908" coordsize="4531068,710516" o:gfxdata="UEsDBAoAAAAAAIdO4kAAAAAAAAAAAAAAAAAEAAAAZHJzL1BLAwQUAAAACACHTuJAVSXam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Xam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+h6LisEAAADc&#10;AAAADwAAAGRycy9kb3ducmV2LnhtbEWP0WrCQBRE3wv9h+UKfSl1k2KlTV1FChHBQIn6AbfZa5Ka&#10;vRuya4x+vSsU+jjMzBlmthhMI3rqXG1ZQTyOQBAXVtdcKtjv0pd3EM4ja2wsk4ILOVjMHx9mmGh7&#10;5pz6rS9FgLBLUEHlfZtI6YqKDLqxbYmDd7CdQR9kV0rd4TnATSNfo2gqDdYcFips6aui4rg9GQXy&#10;+Xu/zD7SU7/62fz2h2ueLXe5Uk+jOPoE4Wnw/+G/9lormLxN4X4mHA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h6L&#10;isEAAADcAAAADwAAAAAAAAABACAAAAAiAAAAZHJzL2Rvd25yZXYueG1sUEsBAhQAFAAAAAgAh07i&#10;QDMvBZ47AAAAOQAAABAAAAAAAAAAAQAgAAAAEAEAAGRycy9zaGFwZXhtbC54bWxQSwUGAAAAAAYA&#10;BgBbAQAAug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NtsA6r8AAADc&#10;AAAADwAAAGRycy9kb3ducmV2LnhtbEWPT2sCMRTE7wW/Q3iCt5q1/mU1ShELRUrB1YPeHslzd3Xz&#10;smyiq9++KRR6HGbmN8xi9bCVuFPjS8cKBv0EBLF2puRcwWH/8ToD4QOywcoxKXiSh9Wy87LA1LiW&#10;d3TPQi4ihH2KCooQ6lRKrwuy6PuuJo7e2TUWQ5RNLk2DbYTbSr4lyURaLDkuFFjTuiB9zW5Wwfc4&#10;O+mRle+XdnjaVpPN1+aIWqled5DMQQR6hP/wX/vTKBiNp/B7Jh4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bAOq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9" o:spid="_x0000_s1026" o:spt="100" style="position:absolute;left:3060374;top:5087584;height:1332008;width:4505370;" fillcolor="#90CAF9" filled="t" stroked="f" coordsize="13752,554" o:gfxdata="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DxX4ugAAANwA&#10;AAAPAAAAAAAAAAEAIAAAACIAAABkcnMvZG93bnJldi54bWxQSwECFAAUAAAACACHTuJAMy8FnjsA&#10;AAA5AAAAEAAAAAAAAAABACAAAAAJAQAAZHJzL3NoYXBleG1sLnhtbFBLBQYAAAAABgAGAFsBAACz&#10;AwAAAAA=&#10;" path="m13629,554c123,554,123,554,123,554c55,554,0,499,0,432c0,122,0,122,0,122c0,55,55,0,123,0c13629,0,13629,0,13629,0c13697,0,13752,55,13752,122c13752,432,13752,432,13752,432c13752,499,13697,554,13629,554xe">
                    <v:path o:connectlocs="4465073,1332008;40296,1332008;0,1038677;0,293330;40296,0;4465073,0;4505370,293330;4505370,1038677;4465073,133200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group id="组合 1931" o:spid="_x0000_s1026" o:spt="203" style="position:absolute;left:3050602;top:629721;height:710516;width:4531068;" coordorigin="3050602,1417908" coordsize="4531068,710516" o:gfxdata="UEsDBAoAAAAAAIdO4kAAAAAAAAAAAAAAAAAEAAAAZHJzL1BLAwQUAAAACACHTuJApfdE7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dE7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6kYarL4AAADd&#10;AAAADwAAAGRycy9kb3ducmV2LnhtbEVP24rCMBB9F/Yfwgj7IpqqIFqNIgvKgsLS6geMzdhWm0lp&#10;YtX9+s2C4NscznUWq4epREuNKy0rGA4iEMSZ1SXnCo6HTX8KwnlkjZVlUvAkB6vlR2eBsbZ3TqhN&#10;fS5CCLsYFRTe17GULivIoBvYmjhwZ9sY9AE2udQN3kO4qeQoiibSYMmhocCavgrKrunNKJC9n+N6&#10;P9vc2u1pd2nPv8l+fUiU+uwOozkITw//Fr/c3zrMn43H8P9NO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YarL4A&#10;AADdAAAADwAAAAAAAAABACAAAAAiAAAAZHJzL2Rvd25yZXYueG1sUEsBAhQAFAAAAAgAh07iQDMv&#10;BZ47AAAAOQAAABAAAAAAAAAAAQAgAAAADQEAAGRycy9zaGFwZXhtbC54bWxQSwUGAAAAAAYABgBb&#10;AQAAtw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vnOml74AAADd&#10;AAAADwAAAGRycy9kb3ducmV2LnhtbEVPS2vCQBC+F/wPywi91Y1PapqNSLFQihSMPeht2J0m0exs&#10;yG6N/fddQehtPr7nZKurbcSFOl87VjAeJSCItTM1lwq+9m9PzyB8QDbYOCYFv+RhlQ8eMkyN63lH&#10;lyKUIoawT1FBFUKbSul1RRb9yLXEkft2ncUQYVdK02Efw20jJ0mykBZrjg0VtvRakT4XP1bB57w4&#10;6pmV61M/PX40i812c0Ct1ONwnLyACHQN/+K7+93E+cvpDG7fx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Oml74A&#10;AADdAAAADwAAAAAAAAABACAAAAAiAAAAZHJzL2Rvd25yZXYueG1sUEsBAhQAFAAAAAgAh07iQDMv&#10;BZ47AAAAOQAAABAAAAAAAAAAAQAgAAAADQEAAGRycy9zaGFwZXhtbC54bWxQSwUGAAAAAAYABgBb&#10;AQAAtwMAAAAA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5065395</wp:posOffset>
                </wp:positionV>
                <wp:extent cx="2217420" cy="5886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A7449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65.9pt;margin-top:398.85pt;height:46.35pt;width:174.6pt;z-index:251665408;mso-width-relative:page;mso-height-relative:page;" filled="f" stroked="f" coordsize="21600,21600" o:gfxdata="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K4djd0AAAAMAQAADwAAAAAAAAABACAAAAAiAAAA&#10;ZHJzL2Rvd25yZXYueG1sUEsBAhQAFAAAAAgAh07iQEaS5HU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1A7449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3994785</wp:posOffset>
                </wp:positionV>
                <wp:extent cx="2217420" cy="5886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59E02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65.9pt;margin-top:314.55pt;height:46.35pt;width:174.6pt;z-index:251663360;mso-width-relative:page;mso-height-relative:page;" filled="f" stroked="f" coordsize="21600,21600" o:gfxdata="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0uyd9wAAAAMAQAADwAAAAAAAAABACAAAAAiAAAA&#10;ZHJzL2Rvd25yZXYueG1sUEsBAhQAFAAAAAgAh07iQLgYbz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E59E02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2924175</wp:posOffset>
                </wp:positionV>
                <wp:extent cx="2217420" cy="5886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3ED35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65.9pt;margin-top:230.25pt;height:46.35pt;width:174.6pt;z-index:251661312;mso-width-relative:page;mso-height-relative:page;" filled="f" stroked="f" coordsize="21600,21600" o:gfxdata="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LJt94AAAAMAQAADwAAAAAAAAABACAAAAAiAAAA&#10;ZHJzL2Rvd25yZXYueG1sUEsBAhQAFAAAAAgAh07iQDFqBjg6AgAAZg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B3ED35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0C9580C5-D21F-45EF-A19D-84A9BB60D6B8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2E879CFA-7A97-4CEB-ACC0-BF0E20E55632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92CD8EA3-75EC-477F-B22C-F397F94E899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E40CD39F-4BCA-46B7-B2C3-005C4417BE1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FADAD1EF-999B-4406-B605-665A1D412B4B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ona-Sans Black">
    <w:panose1 w:val="00000000000000000000"/>
    <w:charset w:val="00"/>
    <w:family w:val="auto"/>
    <w:pitch w:val="default"/>
    <w:sig w:usb0="A00000E7" w:usb1="4000C07B" w:usb2="00000000" w:usb3="00000000" w:csb0="20000001" w:csb1="00000000"/>
    <w:embedRegular r:id="rId6" w:fontKey="{F60D17F5-9B4E-4DF7-B74A-FE1F9F76C594}"/>
  </w:font>
  <w:font w:name="Manrope Medium">
    <w:panose1 w:val="00000000000000000000"/>
    <w:charset w:val="00"/>
    <w:family w:val="auto"/>
    <w:pitch w:val="default"/>
    <w:sig w:usb0="A00002BF" w:usb1="5000206B" w:usb2="00000000" w:usb3="00000000" w:csb0="2000019F" w:csb1="00000000"/>
    <w:embedRegular r:id="rId7" w:fontKey="{AB25D608-48AD-417F-9334-3C8048B192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ZWY4OTY0MGRkODE3MzUwYWNjNzJlOTZjZjEzOWIifQ=="/>
  </w:docVars>
  <w:rsids>
    <w:rsidRoot w:val="3E9B4D85"/>
    <w:rsid w:val="083A0447"/>
    <w:rsid w:val="090C5B92"/>
    <w:rsid w:val="0C6C7DD3"/>
    <w:rsid w:val="0D66189D"/>
    <w:rsid w:val="10DF2A43"/>
    <w:rsid w:val="16A62408"/>
    <w:rsid w:val="192A5572"/>
    <w:rsid w:val="1CC072C3"/>
    <w:rsid w:val="26703ED5"/>
    <w:rsid w:val="2888016A"/>
    <w:rsid w:val="291A5D03"/>
    <w:rsid w:val="2B175E87"/>
    <w:rsid w:val="2DB15B07"/>
    <w:rsid w:val="31102D9D"/>
    <w:rsid w:val="3651018A"/>
    <w:rsid w:val="370631AC"/>
    <w:rsid w:val="3BF21AC7"/>
    <w:rsid w:val="3E9B4D85"/>
    <w:rsid w:val="5EDA046D"/>
    <w:rsid w:val="5F1020E1"/>
    <w:rsid w:val="60C87A8B"/>
    <w:rsid w:val="61F03C1F"/>
    <w:rsid w:val="69796AD5"/>
    <w:rsid w:val="6D2D20B0"/>
    <w:rsid w:val="71080E6A"/>
    <w:rsid w:val="75AB6B6D"/>
    <w:rsid w:val="7E175816"/>
    <w:rsid w:val="7FC3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kingsoft\office6\templates\download\64d9299c\Weekly%20planning%20plan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planning plan.docx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2025-10-29T17:57:00Z</dcterms:created>
  <dc:creator>Shams alaseel Tareq</dc:creator>
  <cp:lastModifiedBy>Shams alaseel Tareq</cp:lastModifiedBy>
  <dcterms:modified xsi:type="dcterms:W3CDTF">2025-11-15T13:57:05Z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26746E2F14DF4AF3B4F6A04AC1C15D46_13</vt:lpwstr>
  </property>
</Properties>
</file>