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2731135</wp:posOffset>
                </wp:positionV>
                <wp:extent cx="4702175" cy="87439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9B16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exam / unit three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SB p 31 (meanings and part of speech)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15.05pt;height:68.85pt;width:370.25pt;z-index:251662336;mso-width-relative:page;mso-height-relative:page;" filled="f" stroked="f" coordsize="21600,21600" o:gfxdata="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1UUZ63QAAAAsBAAAPAAAAAAAAAAEAIAAAACIA&#10;AABkcnMvZG93bnJldi54bWxQSwECFAAUAAAACACHTuJA8ubjDj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8F9B16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exam / unit three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SB p 31 (meanings and part of speech)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o+413gAAAA4BAAAPAAAAAAAAAAEAIAAA&#10;ACIAAABkcnMvZG93bnJldi54bWxQSwECFAAUAAAACACHTuJAPEoLUz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7E2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Grammar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CydZjcAAAADAEAAA8AAAAAAAAAAQAgAAAAIgAA&#10;AGRycy9kb3ducmV2LnhtbFBLAQIUABQAAAAIAIdO4kBcIYS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887E2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Grammar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lanning plan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lanning plan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6564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Listening and speaking exam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E6564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Listening and speaking exam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6870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SB p36 &amp; WB p18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54.1pt;width:370.25pt;z-index:251660288;mso-width-relative:page;mso-height-relative:page;" filled="f" stroked="f" coordsize="21600,21600" o:gfxdata="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qH2/dAAAACwEAAA8AAAAAAAAAAQAgAAAAIgAA&#10;AGRycy9kb3ducmV2LnhtbFBLAQIUABQAAAAIAIdO4kDlDNt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SB p36 &amp; WB p18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3924300</wp:posOffset>
                </wp:positionV>
                <wp:extent cx="4702175" cy="687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2FC19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9pt;height:54.1pt;width:370.25pt;z-index:251664384;mso-width-relative:page;mso-height-relative:page;" filled="f" stroked="f" coordsize="21600,21600" o:gfxdata="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hk5nHcAAAACwEAAA8AAAAAAAAAAQAgAAAAIgAA&#10;AGRycy9kb3ducmV2LnhtbFBLAQIUABQAAAAIAIdO4kBwd43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62FC19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2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809282C6-DA3B-4638-9552-F6FBA0E6545D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4B34B757-52DB-4BA2-BC39-FCAA24DCB8DF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85A79C08-1D89-40C5-B373-EA17B471590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AF1EAE7C-F8BD-4AF4-BEF7-4BDBB415DFF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57787CD-5A26-4F83-8370-5B0E45124A91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6" w:fontKey="{C0626B13-B4C9-458A-AA44-7C4D77E442F1}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7" w:fontKey="{B8E4BDC7-0946-4764-B587-0BED81C4A2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C7DD3"/>
    <w:rsid w:val="0D66189D"/>
    <w:rsid w:val="10DF2A43"/>
    <w:rsid w:val="16A62408"/>
    <w:rsid w:val="192A5572"/>
    <w:rsid w:val="1CC072C3"/>
    <w:rsid w:val="26703ED5"/>
    <w:rsid w:val="291A5D03"/>
    <w:rsid w:val="2B175E87"/>
    <w:rsid w:val="31102D9D"/>
    <w:rsid w:val="3651018A"/>
    <w:rsid w:val="370631AC"/>
    <w:rsid w:val="3BF21AC7"/>
    <w:rsid w:val="3E9B4D85"/>
    <w:rsid w:val="5EDA046D"/>
    <w:rsid w:val="5F1020E1"/>
    <w:rsid w:val="60C87A8B"/>
    <w:rsid w:val="61F03C1F"/>
    <w:rsid w:val="69796AD5"/>
    <w:rsid w:val="6D2D20B0"/>
    <w:rsid w:val="71080E6A"/>
    <w:rsid w:val="780B4E23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2025-11-15T13:56:09Z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D0F539B1F0A54F92A3044F25039E8F64_11</vt:lpwstr>
  </property>
</Properties>
</file>