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media/image2.svg" ContentType="image/svg+xml"/>
  <Override PartName="/word/media/image4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5B7B7D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7989570</wp:posOffset>
                </wp:positionV>
                <wp:extent cx="6868795" cy="138557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795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F180E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he whole world is waiting for you to </w:t>
                            </w:r>
                          </w:p>
                          <w:p w14:paraId="1F450643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change it!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In you, we trust &lt;3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-65.9pt;margin-top:629.1pt;height:109.1pt;width:540.85pt;z-index:251669504;mso-width-relative:page;mso-height-relative:page;" filled="f" stroked="f" coordsize="21600,21600" o:gfxdata="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hMBxh3gAAAA4BAAAPAAAAAAAAAAEAIAAAACIA&#10;AABkcnMvZG93bnJldi54bWxQSwECFAAUAAAACACHTuJA18anLzwCAABo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EBF180E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he whole world is waiting for you to </w:t>
                      </w:r>
                    </w:p>
                    <w:p w14:paraId="1F450643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change it!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In you, we trust &lt;3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1376045</wp:posOffset>
                </wp:positionH>
                <wp:positionV relativeFrom="paragraph">
                  <wp:posOffset>6113145</wp:posOffset>
                </wp:positionV>
                <wp:extent cx="4702175" cy="68707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887E2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Vocabulary SB p 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108.35pt;margin-top:481.35pt;height:54.1pt;width:370.25pt;z-index:251668480;mso-width-relative:page;mso-height-relative:page;" filled="f" stroked="f" coordsize="21600,21600" o:gfxdata="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7k2PR3QAAAA0BAAAPAAAAAAAAAAEAIAAAACIA&#10;AABkcnMvZG93bnJldi54bWxQSwECFAAUAAAACACHTuJAXCGErT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F887E2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Vocabulary SB p 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-814705</wp:posOffset>
                </wp:positionH>
                <wp:positionV relativeFrom="paragraph">
                  <wp:posOffset>6209665</wp:posOffset>
                </wp:positionV>
                <wp:extent cx="2217420" cy="58864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17DAC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-64.15pt;margin-top:488.95pt;height:46.35pt;width:174.6pt;z-index:251667456;mso-width-relative:page;mso-height-relative:page;" filled="f" stroked="f" coordsize="21600,21600" o:gfxdata="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QvUhDdAAAADQEAAA8AAAAAAAAAAQAgAAAAIgAA&#10;AGRycy9kb3ducmV2LnhtbFBLAQIUABQAAAAIAIdO4kAv/KVz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C917DAC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-768985</wp:posOffset>
                </wp:positionV>
                <wp:extent cx="3699510" cy="1069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9510" cy="1069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E63C3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130"/>
                                <w:szCs w:val="130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Weekly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117.15pt;margin-top:-60.55pt;height:84.2pt;width:291.3pt;z-index:251671552;mso-width-relative:page;mso-height-relative:page;" filled="f" stroked="f" coordsize="21600,21600" o:gfxdata="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xL/5zd0AAAALAQAADwAAAAAAAAABACAAAAAi&#10;AAAAZHJzL2Rvd25yZXYueG1sUEsBAhQAFAAAAAgAh07iQHOiwo4+AgAAaQ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3FE63C3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130"/>
                          <w:szCs w:val="130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Weekly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139700</wp:posOffset>
                </wp:positionV>
                <wp:extent cx="4855845" cy="97409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974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051DB">
                            <w:pPr>
                              <w:jc w:val="left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</w:t>
                            </w: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96"/>
                                <w:szCs w:val="96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lanning plan</w:t>
                            </w:r>
                          </w:p>
                          <w:p w14:paraId="09D32CFB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117.15pt;margin-top:11pt;height:76.7pt;width:382.35pt;z-index:251672576;mso-width-relative:page;mso-height-relative:page;" filled="f" stroked="f" coordsize="21600,21600" o:gfxdata="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R0iSdoAAAAKAQAADwAAAAAAAAABACAAAAAiAAAA&#10;ZHJzL2Rvd25yZXYueG1sUEsBAhQAFAAAAAgAh07iQCNsrmY+AgAAZ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7051DB">
                      <w:pPr>
                        <w:jc w:val="left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P</w:t>
                      </w: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96"/>
                          <w:szCs w:val="96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lanning plan</w:t>
                      </w:r>
                    </w:p>
                    <w:p w14:paraId="09D32CFB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5008245</wp:posOffset>
                </wp:positionV>
                <wp:extent cx="4702175" cy="68707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CE8F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Reading SB p 31</w:t>
                            </w:r>
                          </w:p>
                          <w:p w14:paraId="3FF90DB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11.85pt;margin-top:394.35pt;height:54.1pt;width:370.25pt;z-index:251666432;mso-width-relative:page;mso-height-relative:page;" filled="f" stroked="f" coordsize="21600,21600" o:gfxdata="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vLQ5XdAAAACwEAAA8AAAAAAAAAAQAgAAAAIgAA&#10;AGRycy9kb3ducmV2LnhtbFBLAQIUABQAAAAIAIdO4kDnk0en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2CE8F0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Reading SB p 31</w:t>
                      </w:r>
                    </w:p>
                    <w:p w14:paraId="3FF90DBA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2840355</wp:posOffset>
                </wp:positionV>
                <wp:extent cx="4702175" cy="68707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8F9B16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Reading SB p30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111.85pt;margin-top:223.65pt;height:54.1pt;width:370.25pt;z-index:251662336;mso-width-relative:page;mso-height-relative:page;" filled="f" stroked="f" coordsize="21600,21600" o:gfxdata="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jUugLcAAAACwEAAA8AAAAAAAAAAQAgAAAAIgAA&#10;AGRycy9kb3ducmV2LnhtbFBLAQIUABQAAAAIAIdO4kBHG340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8F9B16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Reading SB p30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1756410</wp:posOffset>
                </wp:positionV>
                <wp:extent cx="4702175" cy="6870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A077E">
                            <w:pPr>
                              <w:spacing w:line="360" w:lineRule="auto"/>
                              <w:jc w:val="left"/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ap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Writing exam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11.85pt;margin-top:138.3pt;height:54.1pt;width:370.25pt;z-index:251660288;mso-width-relative:page;mso-height-relative:page;" filled="f" stroked="f" coordsize="21600,21600" o:gfxdata="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tqH2/dAAAACwEAAA8AAAAAAAAAAQAgAAAAIgAA&#10;AGRycy9kb3ducmV2LnhtbFBLAQIUABQAAAAIAIdO4kDlDNtsPAIAAGg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92A077E">
                      <w:pPr>
                        <w:spacing w:line="360" w:lineRule="auto"/>
                        <w:jc w:val="left"/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ap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Writing exam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1420495</wp:posOffset>
                </wp:positionH>
                <wp:positionV relativeFrom="paragraph">
                  <wp:posOffset>3924300</wp:posOffset>
                </wp:positionV>
                <wp:extent cx="4702175" cy="6870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175" cy="687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2DA2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Manrope Medium" w:hAnsi="Manrope Medium" w:eastAsia="SimSun" w:cs="Manrope Medium"/>
                                <w:i w:val="0"/>
                                <w:iCs w:val="0"/>
                                <w:color w:val="404040" w:themeColor="text1" w:themeTint="BF"/>
                                <w:spacing w:val="0"/>
                                <w:sz w:val="32"/>
                                <w:szCs w:val="3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Reading SB p 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111.85pt;margin-top:309pt;height:54.1pt;width:370.25pt;z-index:251664384;mso-width-relative:page;mso-height-relative:page;" filled="f" stroked="f" coordsize="21600,21600" o:gfxdata="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hk5nHcAAAACwEAAA8AAAAAAAAAAQAgAAAAIgAA&#10;AGRycy9kb3ducmV2LnhtbFBLAQIUABQAAAAIAIdO4kBwd43n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12DA2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 w:ascii="Manrope Medium" w:hAnsi="Manrope Medium" w:eastAsia="SimSun" w:cs="Manrope Medium"/>
                          <w:i w:val="0"/>
                          <w:iCs w:val="0"/>
                          <w:color w:val="404040" w:themeColor="text1" w:themeTint="BF"/>
                          <w:spacing w:val="0"/>
                          <w:sz w:val="32"/>
                          <w:szCs w:val="32"/>
                          <w:shd w:val="clear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Reading SB p 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1853565</wp:posOffset>
                </wp:positionV>
                <wp:extent cx="2217420" cy="58864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786BD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Saturday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-65.9pt;margin-top:145.95pt;height:46.35pt;width:174.6pt;z-index:251659264;mso-width-relative:page;mso-height-relative:page;" filled="f" stroked="f" coordsize="21600,21600" o:gfxdata="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6SdQk3gAAAAwBAAAPAAAAAAAAAAEAIAAAACIA&#10;AABkcnMvZG93bnJldi54bWxQSwECFAAUAAAACACHTuJA6Ro1ITwCAABmBAAADgAAAAAAAAABACAA&#10;AAAt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72786BD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Saturday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-962025</wp:posOffset>
                </wp:positionV>
                <wp:extent cx="7635240" cy="10753090"/>
                <wp:effectExtent l="0" t="0" r="3810" b="10160"/>
                <wp:wrapNone/>
                <wp:docPr id="1942" name="组合 1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282" cy="10752886"/>
                          <a:chOff x="2887420" y="-270973"/>
                          <a:chExt cx="4895849" cy="6894513"/>
                        </a:xfrm>
                      </wpg:grpSpPr>
                      <wpg:grpSp>
                        <wpg:cNvPr id="434" name="组合 433"/>
                        <wpg:cNvGrpSpPr/>
                        <wpg:grpSpPr>
                          <a:xfrm>
                            <a:off x="2887420" y="-270973"/>
                            <a:ext cx="4895849" cy="6894513"/>
                            <a:chOff x="633413" y="-36512"/>
                            <a:chExt cx="4895849" cy="6894513"/>
                          </a:xfrm>
                        </wpg:grpSpPr>
                        <wpg:grpSp>
                          <wpg:cNvPr id="435" name="Group 1691"/>
                          <wpg:cNvGrpSpPr>
                            <a:grpSpLocks noChangeAspect="1"/>
                          </wpg:cNvGrpSpPr>
                          <wpg:grpSpPr>
                            <a:xfrm>
                              <a:off x="633413" y="-36512"/>
                              <a:ext cx="4895849" cy="6894513"/>
                              <a:chOff x="399" y="-23"/>
                              <a:chExt cx="3084" cy="4343"/>
                            </a:xfrm>
                          </wpg:grpSpPr>
                          <wps:wsp>
                            <wps:cNvPr id="436" name="AutoShape 1690"/>
                            <wps:cNvSpPr>
                              <a:spLocks noChangeAspect="1" noChangeArrowheads="1" noTextEdit="1"/>
                            </wps:cNvSpPr>
                            <wps:spPr bwMode="auto">
                              <a:xfrm>
                                <a:off x="399" y="0"/>
                                <a:ext cx="3055" cy="4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7" name="Rectangle 1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3"/>
                                <a:ext cx="3050" cy="43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8" name="Rectangle 1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21" y="-23"/>
                                <a:ext cx="2562" cy="8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9494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9" name="Rectangle 1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1" y="874"/>
                                <a:ext cx="3050" cy="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8282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0" name="Freeform 1697"/>
                            <wps:cNvSpPr/>
                            <wps:spPr bwMode="auto">
                              <a:xfrm>
                                <a:off x="401" y="3"/>
                                <a:ext cx="929" cy="871"/>
                              </a:xfrm>
                              <a:custGeom>
                                <a:avLst/>
                                <a:gdLst>
                                  <a:gd name="T0" fmla="*/ 191 w 361"/>
                                  <a:gd name="T1" fmla="*/ 339 h 339"/>
                                  <a:gd name="T2" fmla="*/ 0 w 361"/>
                                  <a:gd name="T3" fmla="*/ 339 h 339"/>
                                  <a:gd name="T4" fmla="*/ 0 w 361"/>
                                  <a:gd name="T5" fmla="*/ 0 h 339"/>
                                  <a:gd name="T6" fmla="*/ 191 w 361"/>
                                  <a:gd name="T7" fmla="*/ 0 h 339"/>
                                  <a:gd name="T8" fmla="*/ 361 w 361"/>
                                  <a:gd name="T9" fmla="*/ 170 h 339"/>
                                  <a:gd name="T10" fmla="*/ 361 w 361"/>
                                  <a:gd name="T11" fmla="*/ 170 h 339"/>
                                  <a:gd name="T12" fmla="*/ 191 w 361"/>
                                  <a:gd name="T13" fmla="*/ 339 h 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61" h="339">
                                    <a:moveTo>
                                      <a:pt x="191" y="339"/>
                                    </a:moveTo>
                                    <a:cubicBezTo>
                                      <a:pt x="0" y="339"/>
                                      <a:pt x="0" y="339"/>
                                      <a:pt x="0" y="339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91" y="0"/>
                                      <a:pt x="191" y="0"/>
                                      <a:pt x="191" y="0"/>
                                    </a:cubicBezTo>
                                    <a:cubicBezTo>
                                      <a:pt x="285" y="0"/>
                                      <a:pt x="361" y="76"/>
                                      <a:pt x="361" y="170"/>
                                    </a:cubicBezTo>
                                    <a:cubicBezTo>
                                      <a:pt x="361" y="170"/>
                                      <a:pt x="361" y="170"/>
                                      <a:pt x="361" y="170"/>
                                    </a:cubicBezTo>
                                    <a:cubicBezTo>
                                      <a:pt x="361" y="263"/>
                                      <a:pt x="285" y="339"/>
                                      <a:pt x="191" y="33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41" name="Rectangle 169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588" y="6759567"/>
                              <a:ext cx="4841875" cy="30163"/>
                            </a:xfrm>
                            <a:prstGeom prst="rect">
                              <a:avLst/>
                            </a:pr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442" name="椭圆 441"/>
                        <wps:cNvSpPr/>
                        <wps:spPr>
                          <a:xfrm>
                            <a:off x="3118034" y="-48296"/>
                            <a:ext cx="1019907" cy="1019907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" name="图形 19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3761" y="154538"/>
                            <a:ext cx="708452" cy="630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Rectangle 1696"/>
                        <wps:cNvSpPr>
                          <a:spLocks noChangeArrowheads="1"/>
                        </wps:cNvSpPr>
                        <wps:spPr bwMode="auto">
                          <a:xfrm>
                            <a:off x="2890595" y="6555276"/>
                            <a:ext cx="4841875" cy="63501"/>
                          </a:xfrm>
                          <a:prstGeom prst="rect">
                            <a:avLst/>
                          </a:prstGeom>
                          <a:solidFill>
                            <a:srgbClr val="FE828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pic:pic xmlns:pic="http://schemas.openxmlformats.org/drawingml/2006/picture">
                        <pic:nvPicPr>
                          <pic:cNvPr id="445" name="图形 192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44900" y="60439"/>
                            <a:ext cx="412466" cy="4124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41" name="组合 1940"/>
                        <wpg:cNvGrpSpPr/>
                        <wpg:grpSpPr>
                          <a:xfrm>
                            <a:off x="3050602" y="1397127"/>
                            <a:ext cx="4531116" cy="5022482"/>
                            <a:chOff x="3050602" y="629721"/>
                            <a:chExt cx="4531116" cy="5789871"/>
                          </a:xfrm>
                        </wpg:grpSpPr>
                        <wpg:grpSp>
                          <wpg:cNvPr id="1938" name="组合 1937"/>
                          <wpg:cNvGrpSpPr/>
                          <wpg:grpSpPr>
                            <a:xfrm>
                              <a:off x="3050696" y="3821700"/>
                              <a:ext cx="4531022" cy="712000"/>
                              <a:chOff x="3050696" y="3817986"/>
                              <a:chExt cx="4531022" cy="712000"/>
                            </a:xfrm>
                          </wpg:grpSpPr>
                          <wps:wsp>
                            <wps:cNvPr id="448" name="Freeform 7"/>
                            <wps:cNvSpPr/>
                            <wps:spPr bwMode="auto">
                              <a:xfrm>
                                <a:off x="3050696" y="3817986"/>
                                <a:ext cx="4523286" cy="712000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49" name="Freeform 8"/>
                            <wps:cNvSpPr/>
                            <wps:spPr bwMode="auto">
                              <a:xfrm>
                                <a:off x="4532399" y="3817986"/>
                                <a:ext cx="3049319" cy="712000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6" name="组合 1935"/>
                          <wpg:cNvGrpSpPr/>
                          <wpg:grpSpPr>
                            <a:xfrm>
                              <a:off x="3050602" y="3023658"/>
                              <a:ext cx="4531068" cy="710516"/>
                              <a:chOff x="3050602" y="3017577"/>
                              <a:chExt cx="4531068" cy="710516"/>
                            </a:xfrm>
                          </wpg:grpSpPr>
                          <wps:wsp>
                            <wps:cNvPr id="452" name="Freeform 11"/>
                            <wps:cNvSpPr/>
                            <wps:spPr bwMode="auto">
                              <a:xfrm>
                                <a:off x="3050602" y="3017577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2 h 1932"/>
                                  <a:gd name="T2" fmla="*/ 390 w 13806"/>
                                  <a:gd name="T3" fmla="*/ 1932 h 1932"/>
                                  <a:gd name="T4" fmla="*/ 0 w 13806"/>
                                  <a:gd name="T5" fmla="*/ 1543 h 1932"/>
                                  <a:gd name="T6" fmla="*/ 0 w 13806"/>
                                  <a:gd name="T7" fmla="*/ 390 h 1932"/>
                                  <a:gd name="T8" fmla="*/ 390 w 13806"/>
                                  <a:gd name="T9" fmla="*/ 0 h 1932"/>
                                  <a:gd name="T10" fmla="*/ 13416 w 13806"/>
                                  <a:gd name="T11" fmla="*/ 0 h 1932"/>
                                  <a:gd name="T12" fmla="*/ 13806 w 13806"/>
                                  <a:gd name="T13" fmla="*/ 390 h 1932"/>
                                  <a:gd name="T14" fmla="*/ 13806 w 13806"/>
                                  <a:gd name="T15" fmla="*/ 1543 h 1932"/>
                                  <a:gd name="T16" fmla="*/ 13416 w 13806"/>
                                  <a:gd name="T17" fmla="*/ 1932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2">
                                    <a:moveTo>
                                      <a:pt x="13416" y="1932"/>
                                    </a:moveTo>
                                    <a:cubicBezTo>
                                      <a:pt x="390" y="1932"/>
                                      <a:pt x="390" y="1932"/>
                                      <a:pt x="390" y="1932"/>
                                    </a:cubicBezTo>
                                    <a:cubicBezTo>
                                      <a:pt x="174" y="1932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4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4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2"/>
                                      <a:pt x="13416" y="19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3" name="Freeform 12"/>
                            <wps:cNvSpPr/>
                            <wps:spPr bwMode="auto">
                              <a:xfrm>
                                <a:off x="4532531" y="3017577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2"/>
                                  <a:gd name="T2" fmla="*/ 0 w 9306"/>
                                  <a:gd name="T3" fmla="*/ 0 h 1932"/>
                                  <a:gd name="T4" fmla="*/ 0 w 9306"/>
                                  <a:gd name="T5" fmla="*/ 1932 h 1932"/>
                                  <a:gd name="T6" fmla="*/ 8914 w 9306"/>
                                  <a:gd name="T7" fmla="*/ 1932 h 1932"/>
                                  <a:gd name="T8" fmla="*/ 9306 w 9306"/>
                                  <a:gd name="T9" fmla="*/ 1545 h 1932"/>
                                  <a:gd name="T10" fmla="*/ 9306 w 9306"/>
                                  <a:gd name="T11" fmla="*/ 387 h 1932"/>
                                  <a:gd name="T12" fmla="*/ 8914 w 9306"/>
                                  <a:gd name="T13" fmla="*/ 0 h 19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2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2"/>
                                      <a:pt x="0" y="1932"/>
                                      <a:pt x="0" y="1932"/>
                                    </a:cubicBezTo>
                                    <a:cubicBezTo>
                                      <a:pt x="8914" y="1932"/>
                                      <a:pt x="8914" y="1932"/>
                                      <a:pt x="8914" y="1932"/>
                                    </a:cubicBezTo>
                                    <a:cubicBezTo>
                                      <a:pt x="9130" y="1932"/>
                                      <a:pt x="9306" y="1759"/>
                                      <a:pt x="9306" y="1545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5" name="组合 1934"/>
                          <wpg:cNvGrpSpPr/>
                          <wpg:grpSpPr>
                            <a:xfrm>
                              <a:off x="3050602" y="2225679"/>
                              <a:ext cx="4531068" cy="710516"/>
                              <a:chOff x="3050602" y="2217071"/>
                              <a:chExt cx="4531068" cy="710516"/>
                            </a:xfrm>
                          </wpg:grpSpPr>
                          <wps:wsp>
                            <wps:cNvPr id="454" name="Freeform 13"/>
                            <wps:cNvSpPr/>
                            <wps:spPr bwMode="auto">
                              <a:xfrm>
                                <a:off x="3050602" y="2217071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9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9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5" name="Freeform 14"/>
                            <wps:cNvSpPr/>
                            <wps:spPr bwMode="auto">
                              <a:xfrm>
                                <a:off x="4532531" y="2217071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4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1931" name="组合 1930"/>
                          <wpg:cNvGrpSpPr/>
                          <wpg:grpSpPr>
                            <a:xfrm>
                              <a:off x="3050602" y="1427700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456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57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58" name="Freeform 19"/>
                          <wps:cNvSpPr/>
                          <wps:spPr bwMode="auto">
                            <a:xfrm>
                              <a:off x="3060374" y="5087584"/>
                              <a:ext cx="4505370" cy="1332008"/>
                            </a:xfrm>
                            <a:custGeom>
                              <a:avLst/>
                              <a:gdLst>
                                <a:gd name="T0" fmla="*/ 13629 w 13752"/>
                                <a:gd name="T1" fmla="*/ 554 h 554"/>
                                <a:gd name="T2" fmla="*/ 123 w 13752"/>
                                <a:gd name="T3" fmla="*/ 554 h 554"/>
                                <a:gd name="T4" fmla="*/ 0 w 13752"/>
                                <a:gd name="T5" fmla="*/ 432 h 554"/>
                                <a:gd name="T6" fmla="*/ 0 w 13752"/>
                                <a:gd name="T7" fmla="*/ 122 h 554"/>
                                <a:gd name="T8" fmla="*/ 123 w 13752"/>
                                <a:gd name="T9" fmla="*/ 0 h 554"/>
                                <a:gd name="T10" fmla="*/ 13629 w 13752"/>
                                <a:gd name="T11" fmla="*/ 0 h 554"/>
                                <a:gd name="T12" fmla="*/ 13752 w 13752"/>
                                <a:gd name="T13" fmla="*/ 122 h 554"/>
                                <a:gd name="T14" fmla="*/ 13752 w 13752"/>
                                <a:gd name="T15" fmla="*/ 432 h 554"/>
                                <a:gd name="T16" fmla="*/ 13629 w 13752"/>
                                <a:gd name="T17" fmla="*/ 554 h 5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752" h="554">
                                  <a:moveTo>
                                    <a:pt x="13629" y="554"/>
                                  </a:moveTo>
                                  <a:cubicBezTo>
                                    <a:pt x="123" y="554"/>
                                    <a:pt x="123" y="554"/>
                                    <a:pt x="123" y="554"/>
                                  </a:cubicBezTo>
                                  <a:cubicBezTo>
                                    <a:pt x="55" y="554"/>
                                    <a:pt x="0" y="499"/>
                                    <a:pt x="0" y="432"/>
                                  </a:cubicBezTo>
                                  <a:cubicBezTo>
                                    <a:pt x="0" y="122"/>
                                    <a:pt x="0" y="122"/>
                                    <a:pt x="0" y="122"/>
                                  </a:cubicBezTo>
                                  <a:cubicBezTo>
                                    <a:pt x="0" y="55"/>
                                    <a:pt x="55" y="0"/>
                                    <a:pt x="123" y="0"/>
                                  </a:cubicBezTo>
                                  <a:cubicBezTo>
                                    <a:pt x="13629" y="0"/>
                                    <a:pt x="13629" y="0"/>
                                    <a:pt x="13629" y="0"/>
                                  </a:cubicBezTo>
                                  <a:cubicBezTo>
                                    <a:pt x="13697" y="0"/>
                                    <a:pt x="13752" y="55"/>
                                    <a:pt x="13752" y="122"/>
                                  </a:cubicBezTo>
                                  <a:cubicBezTo>
                                    <a:pt x="13752" y="432"/>
                                    <a:pt x="13752" y="432"/>
                                    <a:pt x="13752" y="432"/>
                                  </a:cubicBezTo>
                                  <a:cubicBezTo>
                                    <a:pt x="13752" y="499"/>
                                    <a:pt x="13697" y="554"/>
                                    <a:pt x="13629" y="55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CAF9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g:grpSp>
                          <wpg:cNvPr id="1932" name="组合 1931"/>
                          <wpg:cNvGrpSpPr/>
                          <wpg:grpSpPr>
                            <a:xfrm>
                              <a:off x="3050602" y="629721"/>
                              <a:ext cx="4531068" cy="710516"/>
                              <a:chOff x="3050602" y="1417908"/>
                              <a:chExt cx="4531068" cy="710516"/>
                            </a:xfrm>
                          </wpg:grpSpPr>
                          <wps:wsp>
                            <wps:cNvPr id="1933" name="Freeform 15"/>
                            <wps:cNvSpPr/>
                            <wps:spPr bwMode="auto">
                              <a:xfrm>
                                <a:off x="3050602" y="1417908"/>
                                <a:ext cx="4523448" cy="710516"/>
                              </a:xfrm>
                              <a:custGeom>
                                <a:avLst/>
                                <a:gdLst>
                                  <a:gd name="T0" fmla="*/ 13416 w 13806"/>
                                  <a:gd name="T1" fmla="*/ 1933 h 1933"/>
                                  <a:gd name="T2" fmla="*/ 390 w 13806"/>
                                  <a:gd name="T3" fmla="*/ 1933 h 1933"/>
                                  <a:gd name="T4" fmla="*/ 0 w 13806"/>
                                  <a:gd name="T5" fmla="*/ 1543 h 1933"/>
                                  <a:gd name="T6" fmla="*/ 0 w 13806"/>
                                  <a:gd name="T7" fmla="*/ 390 h 1933"/>
                                  <a:gd name="T8" fmla="*/ 390 w 13806"/>
                                  <a:gd name="T9" fmla="*/ 0 h 1933"/>
                                  <a:gd name="T10" fmla="*/ 13416 w 13806"/>
                                  <a:gd name="T11" fmla="*/ 0 h 1933"/>
                                  <a:gd name="T12" fmla="*/ 13806 w 13806"/>
                                  <a:gd name="T13" fmla="*/ 390 h 1933"/>
                                  <a:gd name="T14" fmla="*/ 13806 w 13806"/>
                                  <a:gd name="T15" fmla="*/ 1543 h 1933"/>
                                  <a:gd name="T16" fmla="*/ 13416 w 13806"/>
                                  <a:gd name="T17" fmla="*/ 1933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3806" h="1933">
                                    <a:moveTo>
                                      <a:pt x="13416" y="1933"/>
                                    </a:moveTo>
                                    <a:cubicBezTo>
                                      <a:pt x="390" y="1933"/>
                                      <a:pt x="390" y="1933"/>
                                      <a:pt x="390" y="1933"/>
                                    </a:cubicBezTo>
                                    <a:cubicBezTo>
                                      <a:pt x="174" y="1933"/>
                                      <a:pt x="0" y="1758"/>
                                      <a:pt x="0" y="1543"/>
                                    </a:cubicBezTo>
                                    <a:cubicBezTo>
                                      <a:pt x="0" y="390"/>
                                      <a:pt x="0" y="390"/>
                                      <a:pt x="0" y="390"/>
                                    </a:cubicBezTo>
                                    <a:cubicBezTo>
                                      <a:pt x="0" y="175"/>
                                      <a:pt x="174" y="0"/>
                                      <a:pt x="390" y="0"/>
                                    </a:cubicBezTo>
                                    <a:cubicBezTo>
                                      <a:pt x="13416" y="0"/>
                                      <a:pt x="13416" y="0"/>
                                      <a:pt x="13416" y="0"/>
                                    </a:cubicBezTo>
                                    <a:cubicBezTo>
                                      <a:pt x="13632" y="0"/>
                                      <a:pt x="13806" y="175"/>
                                      <a:pt x="13806" y="390"/>
                                    </a:cubicBezTo>
                                    <a:cubicBezTo>
                                      <a:pt x="13806" y="1543"/>
                                      <a:pt x="13806" y="1543"/>
                                      <a:pt x="13806" y="1543"/>
                                    </a:cubicBezTo>
                                    <a:cubicBezTo>
                                      <a:pt x="13806" y="1758"/>
                                      <a:pt x="13632" y="1933"/>
                                      <a:pt x="13416" y="193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0CAF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4" name="Freeform 16"/>
                            <wps:cNvSpPr/>
                            <wps:spPr bwMode="auto">
                              <a:xfrm>
                                <a:off x="4532531" y="1417908"/>
                                <a:ext cx="3049139" cy="710516"/>
                              </a:xfrm>
                              <a:custGeom>
                                <a:avLst/>
                                <a:gdLst>
                                  <a:gd name="T0" fmla="*/ 8914 w 9306"/>
                                  <a:gd name="T1" fmla="*/ 0 h 1933"/>
                                  <a:gd name="T2" fmla="*/ 0 w 9306"/>
                                  <a:gd name="T3" fmla="*/ 0 h 1933"/>
                                  <a:gd name="T4" fmla="*/ 0 w 9306"/>
                                  <a:gd name="T5" fmla="*/ 1933 h 1933"/>
                                  <a:gd name="T6" fmla="*/ 8914 w 9306"/>
                                  <a:gd name="T7" fmla="*/ 1933 h 1933"/>
                                  <a:gd name="T8" fmla="*/ 9306 w 9306"/>
                                  <a:gd name="T9" fmla="*/ 1546 h 1933"/>
                                  <a:gd name="T10" fmla="*/ 9306 w 9306"/>
                                  <a:gd name="T11" fmla="*/ 387 h 1933"/>
                                  <a:gd name="T12" fmla="*/ 8914 w 9306"/>
                                  <a:gd name="T13" fmla="*/ 0 h 19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9306" h="1933">
                                    <a:moveTo>
                                      <a:pt x="8914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933"/>
                                      <a:pt x="0" y="1933"/>
                                      <a:pt x="0" y="1933"/>
                                    </a:cubicBezTo>
                                    <a:cubicBezTo>
                                      <a:pt x="8914" y="1933"/>
                                      <a:pt x="8914" y="1933"/>
                                      <a:pt x="8914" y="1933"/>
                                    </a:cubicBezTo>
                                    <a:cubicBezTo>
                                      <a:pt x="9130" y="1933"/>
                                      <a:pt x="9306" y="1760"/>
                                      <a:pt x="9306" y="1546"/>
                                    </a:cubicBezTo>
                                    <a:cubicBezTo>
                                      <a:pt x="9306" y="387"/>
                                      <a:pt x="9306" y="387"/>
                                      <a:pt x="9306" y="387"/>
                                    </a:cubicBezTo>
                                    <a:cubicBezTo>
                                      <a:pt x="9306" y="173"/>
                                      <a:pt x="9130" y="0"/>
                                      <a:pt x="8914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EDE1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941" o:spid="_x0000_s1026" o:spt="203" style="position:absolute;left:0pt;margin-left:-90pt;margin-top:-75.75pt;height:846.7pt;width:601.2pt;z-index:-251645952;mso-width-relative:page;mso-height-relative:page;" coordorigin="2887420,-270973" coordsize="4895849,6894513" o:gfxdata="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">
                <o:lock v:ext="edit" aspectratio="f"/>
                <v:group id="组合 433" o:spid="_x0000_s1026" o:spt="203" style="position:absolute;left:2887420;top:-270973;height:6894513;width:4895849;" coordorigin="633413,-36512" coordsize="4895849,6894513" o:gfxdata="UEsDBAoAAAAAAIdO4kAAAAAAAAAAAAAAAAAEAAAAZHJzL1BLAwQUAAAACACHTuJAUaPy6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sl4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Gj8uu+AAAA3AAAAA8AAAAAAAAAAQAgAAAAIgAAAGRycy9kb3ducmV2Lnht&#10;bFBLAQIUABQAAAAIAIdO4kAzLwWeOwAAADkAAAAVAAAAAAAAAAEAIAAAAA0BAABkcnMvZ3JvdXBz&#10;aGFwZXhtbC54bWxQSwUGAAAAAAYABgBgAQAAygMAAAAA&#10;">
                  <o:lock v:ext="edit" aspectratio="f"/>
                  <v:group id="Group 1691" o:spid="_x0000_s1026" o:spt="203" style="position:absolute;left:633413;top:-36512;height:6894513;width:4895849;" coordorigin="399,-23" coordsize="3084,4343" o:gfxdata="UEsDBAoAAAAAAIdO4kAAAAAAAAAAAAAAAAAEAAAAZHJzL1BLAwQUAAAACACHTuJAPu9Xc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mC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u9XcMAAAADcAAAADwAAAAAAAAABACAAAAAiAAAAZHJzL2Rvd25yZXYu&#10;eG1sUEsBAhQAFAAAAAgAh07iQDMvBZ47AAAAOQAAABUAAAAAAAAAAQAgAAAADwEAAGRycy9ncm91&#10;cHNoYXBleG1sLnhtbFBLBQYAAAAABgAGAGABAADMAwAAAAA=&#10;">
                    <o:lock v:ext="edit" aspectratio="t"/>
                    <v:rect id="AutoShape 1690" o:spid="_x0000_s1026" o:spt="1" style="position:absolute;left:399;top:0;height:4320;width:3055;" filled="f" stroked="f" coordsize="21600,21600" o:gfxdata="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4vIS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text="t" aspectratio="t"/>
                    </v:rect>
                    <v:rect id="Rectangle 1692" o:spid="_x0000_s1026" o:spt="1" style="position:absolute;left:401;top:3;height:4314;width:3050;" fillcolor="#FFFFFF" filled="t" stroked="f" coordsize="21600,21600" o:gfxdata="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m9VvC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 miterlimit="8" joinstyle="miter"/>
                      <v:imagedata o:title=""/>
                      <o:lock v:ext="edit" aspectratio="f"/>
                    </v:rect>
                    <v:rect id="Rectangle 1693" o:spid="_x0000_s1026" o:spt="1" style="position:absolute;left:921;top:-23;height:897;width:2562;" fillcolor="#FE9494" filled="t" stroked="f" coordsize="21600,21600" o:gfxdata="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22+f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rect id="Rectangle 1694" o:spid="_x0000_s1026" o:spt="1" style="position:absolute;left:401;top:874;height:59;width:3050;" fillcolor="#FE8282" filled="t" stroked="f" coordsize="21600,21600" o:gfxdata="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d5DO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1697" o:spid="_x0000_s1026" o:spt="100" style="position:absolute;left:401;top:3;height:871;width:929;" fillcolor="#90CAF9" filled="t" stroked="f" coordsize="361,339" o:gfxdata="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00mxvQAA&#10;ANwAAAAPAAAAAAAAAAEAIAAAACIAAABkcnMvZG93bnJldi54bWxQSwECFAAUAAAACACHTuJAMy8F&#10;njsAAAA5AAAAEAAAAAAAAAABACAAAAAMAQAAZHJzL3NoYXBleG1sLnhtbFBLBQYAAAAABgAGAFsB&#10;AAC2AwAAAAA=&#10;" path="m191,339c0,339,0,339,0,339c0,0,0,0,0,0c191,0,191,0,191,0c285,0,361,76,361,170c361,170,361,170,361,170c361,263,285,339,191,339xe">
                      <v:path o:connectlocs="491,871;0,871;0,0;491,0;929,436;929,436;491,871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rect id="Rectangle 1695" o:spid="_x0000_s1026" o:spt="1" style="position:absolute;left:636588;top:6759567;height:30163;width:4841875;" fillcolor="#90CAF9" filled="t" stroked="f" coordsize="21600,21600" o:gfxdata="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sof+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rect>
                </v:group>
                <v:shape id="椭圆 441" o:spid="_x0000_s1026" o:spt="3" type="#_x0000_t3" style="position:absolute;left:3118034;top:-48296;height:1019907;width:1019907;v-text-anchor:middle;" fillcolor="#FFFFFF [3212]" filled="t" stroked="f" coordsize="21600,21600" o:gfxdata="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zEYA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图形 1923" o:spid="_x0000_s1026" o:spt="75" type="#_x0000_t75" style="position:absolute;left:3273761;top:154538;height:630522;width:708452;" filled="f" o:preferrelative="t" stroked="f" coordsize="21600,21600" o:gfxdata="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FDT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rect id="Rectangle 1696" o:spid="_x0000_s1026" o:spt="1" style="position:absolute;left:2890595;top:6555276;height:63501;width:4841875;" fillcolor="#FE8282" filled="t" stroked="f" coordsize="21600,21600" o:gfxdata="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do40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图形 1928" o:spid="_x0000_s1026" o:spt="75" type="#_x0000_t75" style="position:absolute;left:6944900;top:60439;height:412433;width:412466;" filled="f" o:preferrelative="t" stroked="f" coordsize="21600,21600" o:gfxdata="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LdUu5AAAA3A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9" o:title=""/>
                  <o:lock v:ext="edit" aspectratio="t"/>
                </v:shape>
                <v:group id="组合 1940" o:spid="_x0000_s1026" o:spt="203" style="position:absolute;left:3050602;top:1397127;height:5022481;width:4531116;" coordorigin="3050602,629721" coordsize="4531116,5789871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937" o:spid="_x0000_s1026" o:spt="203" style="position:absolute;left:3050696;top:3821700;height:712000;width:4531022;" coordorigin="3050696,3817986" coordsize="4531022,712000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7" o:spid="_x0000_s1026" o:spt="100" style="position:absolute;left:3050696;top:3817986;height:712000;width:4523286;" fillcolor="#90CAF9" filled="t" stroked="f" coordsize="13806,1933" o:gfxdata="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FCy+vQAA&#10;ANwAAAAPAAAAAAAAAAEAIAAAACIAAABkcnMvZG93bnJldi54bWxQSwECFAAUAAAACACHTuJAMy8F&#10;njsAAAA5AAAAEAAAAAAAAAABACAAAAAMAQAAZHJzL3NoYXBleG1sLnhtbFBLBQYAAAAABgAGAFsB&#10;AAC2AwAAAAA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509,712000;127776,712000;0,568347;0,143652;127776,0;4395509,0;4523286,143652;4523286,568347;4395509,712000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8" o:spid="_x0000_s1026" o:spt="100" style="position:absolute;left:4532399;top:3817986;height:712000;width:3049319;" fillcolor="#F9EDE1" filled="t" stroked="f" coordsize="9306,1933" o:gfxdata="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Rp96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4,9130,0,8914,0xe">
                      <v:path o:connectlocs="2920871,0;0,0;0,712000;2920871,712000;3049319,569452;3049319,142547;292087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5" o:spid="_x0000_s1026" o:spt="203" style="position:absolute;left:3050602;top:3023658;height:710516;width:4531068;" coordorigin="3050602,3017577" coordsize="4531068,710516" o:gfxdata="UEsDBAoAAAAAAIdO4kAAAAAAAAAAAAAAAAAEAAAAZHJzL1BLAwQUAAAACACHTuJA2sxC7b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o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zELtvAAAAN0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11" o:spid="_x0000_s1026" o:spt="100" style="position:absolute;left:3050602;top:3017577;height:710516;width:4523448;" fillcolor="#90CAF9" filled="t" stroked="f" coordsize="13806,1932" o:gfxdata="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4cojvQAA&#10;ANwAAAAPAAAAAAAAAAEAIAAAACIAAABkcnMvZG93bnJldi54bWxQSwECFAAUAAAACACHTuJAMy8F&#10;njsAAAA5AAAAEAAAAAAAAAABACAAAAAMAQAAZHJzL3NoYXBleG1sLnhtbFBLBQYAAAAABgAGAFsB&#10;AAC2AwAAAAA=&#10;" path="m13416,1932c390,1932,390,1932,390,1932c174,1932,0,1758,0,1543c0,390,0,390,0,390c0,174,174,0,390,0c13416,0,13416,0,13416,0c13632,0,13806,174,13806,390c13806,1543,13806,1543,13806,1543c13806,1758,13632,1932,13416,1932xe">
                      <v:path o:connectlocs="4395666,710516;127781,710516;0,567456;0,143427;127781,0;4395666,0;4523448,143427;4523448,567456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4532531;top:3017577;height:710516;width:3049139;" fillcolor="#F9EDE1" filled="t" stroked="f" coordsize="9306,1932" o:gfxdata="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dDB+L4A&#10;AADcAAAADwAAAAAAAAABACAAAAAiAAAAZHJzL2Rvd25yZXYueG1sUEsBAhQAFAAAAAgAh07iQDMv&#10;BZ47AAAAOQAAABAAAAAAAAAAAQAgAAAADQEAAGRycy9zaGFwZXhtbC54bWxQSwUGAAAAAAYABgBb&#10;AQAAtwMAAAAA&#10;" path="m8914,0c0,0,0,0,0,0c0,1932,0,1932,0,1932c8914,1932,8914,1932,8914,1932c9130,1932,9306,1759,9306,1545c9306,387,9306,387,9306,387c9306,173,9130,0,8914,0xe">
                      <v:path o:connectlocs="2920699,0;0,0;0,710516;2920699,710516;3049139,568192;3049139,142323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4" o:spid="_x0000_s1026" o:spt="203" style="position:absolute;left:3050602;top:2225679;height:710516;width:4531068;" coordorigin="3050602,2217071" coordsize="4531068,710516" o:gfxdata="UEsDBAoAAAAAAIdO4kAAAAAAAAAAAAAAAAAEAAAAZHJzL1BLAwQUAAAACACHTuJAKh7cm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vs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e3Jq+AAAA3Q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3" o:spid="_x0000_s1026" o:spt="100" style="position:absolute;left:3050602;top:2217071;height:710516;width:4523448;" fillcolor="#90CAF9" filled="t" stroked="f" coordsize="13806,1933" o:gfxdata="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AsGa/&#10;AAAA3AAAAA8AAAAAAAAAAQAgAAAAIgAAAGRycy9kb3ducmV2LnhtbFBLAQIUABQAAAAIAIdO4kAz&#10;LwWeOwAAADkAAAAQAAAAAAAAAAEAIAAAAA4BAABkcnMvc2hhcGV4bWwueG1sUEsFBgAAAAAGAAYA&#10;WwEAALgDAAAAAA==&#10;" path="m13416,1933c390,1933,390,1933,390,1933c174,1933,0,1759,0,1543c0,390,0,390,0,390c0,175,174,0,390,0c13416,0,13416,0,13416,0c13632,0,13806,175,13806,390c13806,1543,13806,1543,13806,1543c13806,1759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4532531;top:2217071;height:710516;width:3049139;" fillcolor="#F9EDE1" filled="t" stroked="f" coordsize="9306,1933" o:gfxdata="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RTsG&#10;wAAAANwAAAAPAAAAAAAAAAEAIAAAACIAAABkcnMvZG93bnJldi54bWxQSwECFAAUAAAACACHTuJA&#10;My8FnjsAAAA5AAAAEAAAAAAAAAABACAAAAAPAQAAZHJzL3NoYXBleG1sLnhtbFBLBQYAAAAABgAG&#10;AFsBAAC5AwAAAAA=&#10;" path="m8914,0c0,0,0,0,0,0c0,1933,0,1933,0,1933c8914,1933,8914,1933,8914,1933c9130,1933,9306,1760,9306,1546c9306,387,9306,387,9306,387c9306,174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group id="组合 1930" o:spid="_x0000_s1026" o:spt="203" style="position:absolute;left:3050602;top:1427700;height:710516;width:4531068;" coordorigin="3050602,1417908" coordsize="4531068,710516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+h6LisEAAADc&#10;AAAADwAAAGRycy9kb3ducmV2LnhtbEWP0WrCQBRE3wv9h+UKfSl1k2KlTV1FChHBQIn6AbfZa5Ka&#10;vRuya4x+vSsU+jjMzBlmthhMI3rqXG1ZQTyOQBAXVtdcKtjv0pd3EM4ja2wsk4ILOVjMHx9mmGh7&#10;5pz6rS9FgLBLUEHlfZtI6YqKDLqxbYmDd7CdQR9kV0rd4TnATSNfo2gqDdYcFips6aui4rg9GQXy&#10;+Xu/zD7SU7/62fz2h2ueLXe5Uk+jOPoE4Wnw/+G/9lormLxN4X4mHAE5v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h6L&#10;isEAAADcAAAADwAAAAAAAAABACAAAAAiAAAAZHJzL2Rvd25yZXYueG1sUEsBAhQAFAAAAAgAh07i&#10;QDMvBZ47AAAAOQAAABAAAAAAAAAAAQAgAAAAEAEAAGRycy9zaGFwZXhtbC54bWxQSwUGAAAAAAYA&#10;BgBbAQAAug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NtsA6r8AAADc&#10;AAAADwAAAGRycy9kb3ducmV2LnhtbEWPT2sCMRTE7wW/Q3iCt5q1/mU1ShELRUrB1YPeHslzd3Xz&#10;smyiq9++KRR6HGbmN8xi9bCVuFPjS8cKBv0EBLF2puRcwWH/8ToD4QOywcoxKXiSh9Wy87LA1LiW&#10;d3TPQi4ihH2KCooQ6lRKrwuy6PuuJo7e2TUWQ5RNLk2DbYTbSr4lyURaLDkuFFjTuiB9zW5Wwfc4&#10;O+mRle+XdnjaVpPN1+aIWqled5DMQQR6hP/wX/vTKBiNp/B7Jh4B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bAOq/&#10;AAAA3AAAAA8AAAAAAAAAAQAgAAAAIgAAAGRycy9kb3ducmV2LnhtbFBLAQIUABQAAAAIAIdO4kAz&#10;LwWeOwAAADkAAAAQAAAAAAAAAAEAIAAAAA4BAABkcnMvc2hhcGV4bWwueG1sUEsFBgAAAAAGAAYA&#10;WwEAALgDAAAAAA==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Freeform 19" o:spid="_x0000_s1026" o:spt="100" style="position:absolute;left:3060374;top:5087584;height:1332008;width:4505370;" fillcolor="#90CAF9" filled="t" stroked="f" coordsize="13752,554" o:gfxdata="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DxX4ugAAANwA&#10;AAAPAAAAAAAAAAEAIAAAACIAAABkcnMvZG93bnJldi54bWxQSwECFAAUAAAACACHTuJAMy8FnjsA&#10;AAA5AAAAEAAAAAAAAAABACAAAAAJAQAAZHJzL3NoYXBleG1sLnhtbFBLBQYAAAAABgAGAFsBAACz&#10;AwAAAAA=&#10;" path="m13629,554c123,554,123,554,123,554c55,554,0,499,0,432c0,122,0,122,0,122c0,55,55,0,123,0c13629,0,13629,0,13629,0c13697,0,13752,55,13752,122c13752,432,13752,432,13752,432c13752,499,13697,554,13629,554xe">
                    <v:path o:connectlocs="4465073,1332008;40296,1332008;0,1038677;0,293330;40296,0;4465073,0;4505370,293330;4505370,1038677;4465073,1332008" o:connectangles="0,0,0,0,0,0,0,0,0"/>
                    <v:fill on="t" focussize="0,0"/>
                    <v:stroke on="f"/>
                    <v:imagedata o:title=""/>
                    <o:lock v:ext="edit" aspectratio="f"/>
                  </v:shape>
                  <v:group id="组合 1931" o:spid="_x0000_s1026" o:spt="203" style="position:absolute;left:3050602;top:629721;height:710516;width:4531068;" coordorigin="3050602,1417908" coordsize="4531068,710516" o:gfxdata="UEsDBAoAAAAAAIdO4kAAAAAAAAAAAAAAAAAEAAAAZHJzL1BLAwQUAAAACACHTuJApfdE7r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y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fdE7r0AAADd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5" o:spid="_x0000_s1026" o:spt="100" style="position:absolute;left:3050602;top:1417908;height:710516;width:4523448;" fillcolor="#90CAF9" filled="t" stroked="f" coordsize="13806,1933" o:gfxdata="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kYarL4A&#10;AADdAAAADwAAAAAAAAABACAAAAAiAAAAZHJzL2Rvd25yZXYueG1sUEsBAhQAFAAAAAgAh07iQDMv&#10;BZ47AAAAOQAAABAAAAAAAAAAAQAgAAAADQEAAGRycy9zaGFwZXhtbC54bWxQSwUGAAAAAAYABgBb&#10;AQAAtwMAAAAA&#10;" path="m13416,1933c390,1933,390,1933,390,1933c174,1933,0,1758,0,1543c0,390,0,390,0,390c0,175,174,0,390,0c13416,0,13416,0,13416,0c13632,0,13806,175,13806,390c13806,1543,13806,1543,13806,1543c13806,1758,13632,1933,13416,1933xe">
                      <v:path o:connectlocs="4395666,710516;127781,710516;0,567163;0,143352;127781,0;4395666,0;4523448,143352;4523448,567163;4395666,710516" o:connectangles="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4532531;top:1417908;height:710516;width:3049139;" fillcolor="#F9EDE1" filled="t" stroked="f" coordsize="9306,1933" o:gfxdata="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nOml74A&#10;AADdAAAADwAAAAAAAAABACAAAAAiAAAAZHJzL2Rvd25yZXYueG1sUEsBAhQAFAAAAAgAh07iQDMv&#10;BZ47AAAAOQAAABAAAAAAAAAAAQAgAAAADQEAAGRycy9zaGFwZXhtbC54bWxQSwUGAAAAAAYABgBb&#10;AQAAtwMAAAAA&#10;" path="m8914,0c0,0,0,0,0,0c0,1933,0,1933,0,1933c8914,1933,8914,1933,8914,1933c9130,1933,9306,1760,9306,1546c9306,387,9306,387,9306,387c9306,173,9130,0,8914,0xe">
                      <v:path o:connectlocs="2920699,0;0,0;0,710516;2920699,710516;3049139,568265;3049139,142250;2920699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5065395</wp:posOffset>
                </wp:positionV>
                <wp:extent cx="2217420" cy="5886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A7449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-65.9pt;margin-top:398.85pt;height:46.35pt;width:174.6pt;z-index:251665408;mso-width-relative:page;mso-height-relative:page;" filled="f" stroked="f" coordsize="21600,21600" o:gfxdata="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ZK4djd0AAAAMAQAADwAAAAAAAAABACAAAAAiAAAA&#10;ZHJzL2Rvd25yZXYueG1sUEsBAhQAFAAAAAgAh07iQEaS5HU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1A7449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3994785</wp:posOffset>
                </wp:positionV>
                <wp:extent cx="2217420" cy="58864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59E02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65.9pt;margin-top:314.55pt;height:46.35pt;width:174.6pt;z-index:251663360;mso-width-relative:page;mso-height-relative:page;" filled="f" stroked="f" coordsize="21600,21600" o:gfxdata="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0uyd9wAAAAMAQAADwAAAAAAAAABACAAAAAiAAAA&#10;ZHJzL2Rvd25yZXYueG1sUEsBAhQAFAAAAAgAh07iQLgYbzM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E59E02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-836930</wp:posOffset>
                </wp:positionH>
                <wp:positionV relativeFrom="paragraph">
                  <wp:posOffset>2924175</wp:posOffset>
                </wp:positionV>
                <wp:extent cx="2217420" cy="5886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588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3ED35">
                            <w:pPr>
                              <w:jc w:val="center"/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Mona-Sans Black" w:hAnsi="Mona-Sans Black" w:eastAsia="SimSun" w:cs="Mona-Sans Black"/>
                                <w:i w:val="0"/>
                                <w:iCs w:val="0"/>
                                <w:caps w:val="0"/>
                                <w:color w:val="FFFFFF" w:themeColor="background1"/>
                                <w:spacing w:val="0"/>
                                <w:sz w:val="52"/>
                                <w:szCs w:val="52"/>
                                <w:shd w:val="clear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-65.9pt;margin-top:230.25pt;height:46.35pt;width:174.6pt;z-index:251661312;mso-width-relative:page;mso-height-relative:page;" filled="f" stroked="f" coordsize="21600,21600" o:gfxdata="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LJt94AAAAMAQAADwAAAAAAAAABACAAAAAiAAAA&#10;ZHJzL2Rvd25yZXYueG1sUEsBAhQAFAAAAAgAh07iQDFqBjg6AgAAZgQAAA4AAAAAAAAAAQAgAAAA&#10;L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B3ED35">
                      <w:pPr>
                        <w:jc w:val="center"/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default" w:ascii="Mona-Sans Black" w:hAnsi="Mona-Sans Black" w:eastAsia="SimSun" w:cs="Mona-Sans Black"/>
                          <w:i w:val="0"/>
                          <w:iCs w:val="0"/>
                          <w:caps w:val="0"/>
                          <w:color w:val="FFFFFF" w:themeColor="background1"/>
                          <w:spacing w:val="0"/>
                          <w:sz w:val="52"/>
                          <w:szCs w:val="52"/>
                          <w:shd w:val="clear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28CF5D03-5243-46DE-A834-98BA56E1638D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D49B415D-0E21-46DB-937D-7832E496DCDA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53184E8E-318E-4501-B8F1-3690AF645CF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4" w:fontKey="{4737A571-3D1B-4466-8D70-0D5964AF6D9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5817876E-02E1-43A4-9713-C0E538BBE0F3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ona-Sans Black">
    <w:panose1 w:val="00000000000000000000"/>
    <w:charset w:val="00"/>
    <w:family w:val="auto"/>
    <w:pitch w:val="default"/>
    <w:sig w:usb0="A00000E7" w:usb1="4000C07B" w:usb2="00000000" w:usb3="00000000" w:csb0="20000001" w:csb1="00000000"/>
    <w:embedRegular r:id="rId6" w:fontKey="{4A04C576-385E-4338-B254-36B52487B15E}"/>
  </w:font>
  <w:font w:name="Manrope Medium">
    <w:panose1 w:val="00000000000000000000"/>
    <w:charset w:val="00"/>
    <w:family w:val="auto"/>
    <w:pitch w:val="default"/>
    <w:sig w:usb0="A00002BF" w:usb1="5000206B" w:usb2="00000000" w:usb3="00000000" w:csb0="2000019F" w:csb1="00000000"/>
    <w:embedRegular r:id="rId7" w:fontKey="{A50453DB-58E4-4754-A9B4-C44BDECB76A9}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3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liZWY4OTY0MGRkODE3MzUwYWNjNzJlOTZjZjEzOWIifQ=="/>
  </w:docVars>
  <w:rsids>
    <w:rsidRoot w:val="3E9B4D85"/>
    <w:rsid w:val="083A0447"/>
    <w:rsid w:val="090C5B92"/>
    <w:rsid w:val="0C6C7DD3"/>
    <w:rsid w:val="0D66189D"/>
    <w:rsid w:val="10DF2A43"/>
    <w:rsid w:val="16A62408"/>
    <w:rsid w:val="192A5572"/>
    <w:rsid w:val="1CC072C3"/>
    <w:rsid w:val="26703ED5"/>
    <w:rsid w:val="2888016A"/>
    <w:rsid w:val="291A5D03"/>
    <w:rsid w:val="2B175E87"/>
    <w:rsid w:val="2DB15B07"/>
    <w:rsid w:val="31102D9D"/>
    <w:rsid w:val="31AA161B"/>
    <w:rsid w:val="3651018A"/>
    <w:rsid w:val="370631AC"/>
    <w:rsid w:val="3BF21AC7"/>
    <w:rsid w:val="3E9B4D85"/>
    <w:rsid w:val="483D1D78"/>
    <w:rsid w:val="5EDA046D"/>
    <w:rsid w:val="5F1020E1"/>
    <w:rsid w:val="60C87A8B"/>
    <w:rsid w:val="61F03C1F"/>
    <w:rsid w:val="69796AD5"/>
    <w:rsid w:val="6D2D20B0"/>
    <w:rsid w:val="71080E6A"/>
    <w:rsid w:val="77C3210C"/>
    <w:rsid w:val="7A5B654D"/>
    <w:rsid w:val="7E175816"/>
    <w:rsid w:val="7FC3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svg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kingsoft\office6\templates\download\64d9299c\Weekly%20planning%20plan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planning plan.docx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2025-10-29T17:57:00Z</dcterms:created>
  <dc:creator>Shams alaseel Tareq</dc:creator>
  <cp:lastModifiedBy>Shams alaseel Tareq</cp:lastModifiedBy>
  <dcterms:modified xsi:type="dcterms:W3CDTF">2025-10-29T18:16:26Z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D8C459BFD8574D489DBBACB171D3FC91_13</vt:lpwstr>
  </property>
</Properties>
</file>