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SB p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SB p 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CAEB8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SB p 30</w:t>
                            </w:r>
                          </w:p>
                          <w:p w14:paraId="10BCE4A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BCAEB8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SB p 30</w:t>
                      </w:r>
                    </w:p>
                    <w:p w14:paraId="10BCE4A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3B50A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two</w:t>
                            </w:r>
                          </w:p>
                          <w:p w14:paraId="5E28892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D3B50A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two</w:t>
                      </w:r>
                    </w:p>
                    <w:p w14:paraId="5E28892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38D7D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two</w:t>
                            </w:r>
                          </w:p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D38D7D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two</w:t>
                      </w:r>
                    </w:p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D2F10F2-B846-49AF-87FA-C3955EF0460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0BEC0F2D-19CF-4B6E-B5DB-5570CA55DE60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DD739FC3-1775-4F5B-ABF4-34D98F66B12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12F7AD35-8866-4056-B387-5F73AD40800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2F58EAD-5746-4C42-89BC-A402824F42A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EF000550-78AB-44C2-8A0A-E5215088661B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5EA872E2-D934-4F22-A6A1-02E5E5B4A782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BF21AC7"/>
    <w:rsid w:val="3E9B4D85"/>
    <w:rsid w:val="483D1D78"/>
    <w:rsid w:val="5EDA046D"/>
    <w:rsid w:val="5F1020E1"/>
    <w:rsid w:val="60C87A8B"/>
    <w:rsid w:val="61F03C1F"/>
    <w:rsid w:val="69796AD5"/>
    <w:rsid w:val="6D2D20B0"/>
    <w:rsid w:val="71080E6A"/>
    <w:rsid w:val="77C3210C"/>
    <w:rsid w:val="78604930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2025-10-29T18:18:42Z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5ADAB06703714E9EAF92B99BAEEB2B34_13</vt:lpwstr>
  </property>
</Properties>
</file>