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media/image2.svg" ContentType="image/svg+xml"/>
  <Override PartName="/word/media/image4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5B7B7D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7989570</wp:posOffset>
                </wp:positionV>
                <wp:extent cx="6868795" cy="138557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8795" cy="1385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F180E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he whole world is waiting for you to </w:t>
                            </w:r>
                          </w:p>
                          <w:p w14:paraId="1F450643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change it!</w:t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In you, we trust &lt;3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-65.9pt;margin-top:629.1pt;height:109.1pt;width:540.85pt;z-index:251669504;mso-width-relative:page;mso-height-relative:page;" filled="f" stroked="f" coordsize="21600,21600" o:gfxdata="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hMBxh3gAAAA4BAAAPAAAAAAAAAAEAIAAAACIA&#10;AABkcnMvZG93bnJldi54bWxQSwECFAAUAAAACACHTuJA18anLzwCAABoBAAADgAAAAAAAAABACAA&#10;AAAt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EBF180E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</w:t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he whole world is waiting for you to </w:t>
                      </w:r>
                    </w:p>
                    <w:p w14:paraId="1F450643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change it!</w:t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In you, we trust &lt;3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6113145</wp:posOffset>
                </wp:positionV>
                <wp:extent cx="4702175" cy="68707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887E2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R</w:t>
                            </w: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eading SB p 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" o:spid="_x0000_s1026" o:spt="202" type="#_x0000_t202" style="position:absolute;left:0pt;margin-left:108.35pt;margin-top:481.35pt;height:54.1pt;width:370.25pt;z-index:251668480;mso-width-relative:page;mso-height-relative:page;" filled="f" stroked="f" coordsize="21600,21600" o:gfxdata="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7k2PR3QAAAA0BAAAPAAAAAAAAAAEAIAAAACIA&#10;AABkcnMvZG93bnJldi54bWxQSwECFAAUAAAACACHTuJAXCGErT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F887E2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R</w:t>
                      </w: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eading SB p 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-814705</wp:posOffset>
                </wp:positionH>
                <wp:positionV relativeFrom="paragraph">
                  <wp:posOffset>6209665</wp:posOffset>
                </wp:positionV>
                <wp:extent cx="2217420" cy="58864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17DAC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Thursday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-64.15pt;margin-top:488.95pt;height:46.35pt;width:174.6pt;z-index:251667456;mso-width-relative:page;mso-height-relative:page;" filled="f" stroked="f" coordsize="21600,21600" o:gfxdata="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QvUhDdAAAADQEAAA8AAAAAAAAAAQAgAAAAIgAA&#10;AGRycy9kb3ducmV2LnhtbFBLAQIUABQAAAAIAIdO4kAv/KVz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917DAC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Thursday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-768985</wp:posOffset>
                </wp:positionV>
                <wp:extent cx="3699510" cy="1069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9510" cy="1069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E63C3">
                            <w:pPr>
                              <w:jc w:val="left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130"/>
                                <w:szCs w:val="130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130"/>
                                <w:szCs w:val="130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Weekly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117.15pt;margin-top:-60.55pt;height:84.2pt;width:291.3pt;z-index:251671552;mso-width-relative:page;mso-height-relative:page;" filled="f" stroked="f" coordsize="21600,21600" o:gfxdata="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xL/5zd0AAAALAQAADwAAAAAAAAABACAAAAAi&#10;AAAAZHJzL2Rvd25yZXYueG1sUEsBAhQAFAAAAAgAh07iQHOiwo4+AgAAaQ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3FE63C3">
                      <w:pPr>
                        <w:jc w:val="left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130"/>
                          <w:szCs w:val="130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130"/>
                          <w:szCs w:val="130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Weekly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139700</wp:posOffset>
                </wp:positionV>
                <wp:extent cx="4855845" cy="97409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5845" cy="974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051DB">
                            <w:pPr>
                              <w:jc w:val="left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96"/>
                                <w:szCs w:val="9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96"/>
                                <w:szCs w:val="9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96"/>
                                <w:szCs w:val="9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lanning plan</w:t>
                            </w:r>
                          </w:p>
                          <w:p w14:paraId="09D32CFB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117.15pt;margin-top:11pt;height:76.7pt;width:382.35pt;z-index:251672576;mso-width-relative:page;mso-height-relative:page;" filled="f" stroked="f" coordsize="21600,21600" o:gfxdata="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R0iSdoAAAAKAQAADwAAAAAAAAABACAAAAAiAAAA&#10;ZHJzL2Rvd25yZXYueG1sUEsBAhQAFAAAAAgAh07iQCNsrmY+AgAAZ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07051DB">
                      <w:pPr>
                        <w:jc w:val="left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96"/>
                          <w:szCs w:val="9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96"/>
                          <w:szCs w:val="9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96"/>
                          <w:szCs w:val="9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lanning plan</w:t>
                      </w:r>
                    </w:p>
                    <w:p w14:paraId="09D32CFB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5008245</wp:posOffset>
                </wp:positionV>
                <wp:extent cx="4702175" cy="68707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6564E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R</w:t>
                            </w: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eading SB p 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111.85pt;margin-top:394.35pt;height:54.1pt;width:370.25pt;z-index:251666432;mso-width-relative:page;mso-height-relative:page;" filled="f" stroked="f" coordsize="21600,21600" o:gfxdata="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vLQ5XdAAAACwEAAA8AAAAAAAAAAQAgAAAAIgAA&#10;AGRycy9kb3ducmV2LnhtbFBLAQIUABQAAAAIAIdO4kDnk0en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E6564E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R</w:t>
                      </w: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eading SB p 30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2840355</wp:posOffset>
                </wp:positionV>
                <wp:extent cx="4702175" cy="68707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F9B16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R</w:t>
                            </w: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eading exam / unit 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111.85pt;margin-top:223.65pt;height:54.1pt;width:370.25pt;z-index:251662336;mso-width-relative:page;mso-height-relative:page;" filled="f" stroked="f" coordsize="21600,21600" o:gfxdata="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jUugLcAAAACwEAAA8AAAAAAAAAAQAgAAAAIgAA&#10;AGRycy9kb3ducmV2LnhtbFBLAQIUABQAAAAIAIdO4kBHG340PQIAAGY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8F9B16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R</w:t>
                      </w: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eading exam / unit two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1756410</wp:posOffset>
                </wp:positionV>
                <wp:extent cx="4702175" cy="6870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A077E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W</w:t>
                            </w: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riting exam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111.85pt;margin-top:138.3pt;height:54.1pt;width:370.25pt;z-index:251660288;mso-width-relative:page;mso-height-relative:page;" filled="f" stroked="f" coordsize="21600,21600" o:gfxdata="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tqH2/dAAAACwEAAA8AAAAAAAAAAQAgAAAAIgAA&#10;AGRycy9kb3ducmV2LnhtbFBLAQIUABQAAAAIAIdO4kDlDNts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92A077E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W</w:t>
                      </w: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riting exam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3924300</wp:posOffset>
                </wp:positionV>
                <wp:extent cx="4702175" cy="68707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2FC19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20"/>
                                <w:szCs w:val="20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20"/>
                                <w:szCs w:val="20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111.85pt;margin-top:309pt;height:54.1pt;width:370.25pt;z-index:251664384;mso-width-relative:page;mso-height-relative:page;" filled="f" stroked="f" coordsize="21600,21600" o:gfxdata="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hk5nHcAAAACwEAAA8AAAAAAAAAAQAgAAAAIgAA&#10;AGRycy9kb3ducmV2LnhtbFBLAQIUABQAAAAIAIdO4kBwd43n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762FC19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20"/>
                          <w:szCs w:val="20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20"/>
                          <w:szCs w:val="20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1853565</wp:posOffset>
                </wp:positionV>
                <wp:extent cx="2217420" cy="58864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786BD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Saturday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65.9pt;margin-top:145.95pt;height:46.35pt;width:174.6pt;z-index:251659264;mso-width-relative:page;mso-height-relative:page;" filled="f" stroked="f" coordsize="21600,21600" o:gfxdata="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6SdQk3gAAAAwBAAAPAAAAAAAAAAEAIAAAACIA&#10;AABkcnMvZG93bnJldi54bWxQSwECFAAUAAAACACHTuJA6Ro1ITwCAABmBAAADgAAAAAAAAABACAA&#10;AAAt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72786BD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Saturday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-962025</wp:posOffset>
                </wp:positionV>
                <wp:extent cx="7635240" cy="10753090"/>
                <wp:effectExtent l="0" t="0" r="3810" b="10160"/>
                <wp:wrapNone/>
                <wp:docPr id="1942" name="组合 1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5282" cy="10752886"/>
                          <a:chOff x="2887420" y="-270973"/>
                          <a:chExt cx="4895849" cy="6894513"/>
                        </a:xfrm>
                      </wpg:grpSpPr>
                      <wpg:grpSp>
                        <wpg:cNvPr id="434" name="组合 433"/>
                        <wpg:cNvGrpSpPr/>
                        <wpg:grpSpPr>
                          <a:xfrm>
                            <a:off x="2887420" y="-270973"/>
                            <a:ext cx="4895849" cy="6894513"/>
                            <a:chOff x="633413" y="-36512"/>
                            <a:chExt cx="4895849" cy="6894513"/>
                          </a:xfrm>
                        </wpg:grpSpPr>
                        <wpg:grpSp>
                          <wpg:cNvPr id="435" name="Group 1691"/>
                          <wpg:cNvGrpSpPr>
                            <a:grpSpLocks noChangeAspect="1"/>
                          </wpg:cNvGrpSpPr>
                          <wpg:grpSpPr>
                            <a:xfrm>
                              <a:off x="633413" y="-36512"/>
                              <a:ext cx="4895849" cy="6894513"/>
                              <a:chOff x="399" y="-23"/>
                              <a:chExt cx="3084" cy="4343"/>
                            </a:xfrm>
                          </wpg:grpSpPr>
                          <wps:wsp>
                            <wps:cNvPr id="436" name="AutoShape 1690"/>
                            <wps:cNvSpPr>
                              <a:spLocks noChangeAspect="1" noChangeArrowheads="1" noTextEdit="1"/>
                            </wps:cNvSpPr>
                            <wps:spPr bwMode="auto">
                              <a:xfrm>
                                <a:off x="399" y="0"/>
                                <a:ext cx="3055" cy="4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7" name="Rectangle 16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1" y="3"/>
                                <a:ext cx="3050" cy="43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8" name="Rectangle 16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1" y="-23"/>
                                <a:ext cx="2562" cy="8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9494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9" name="Rectangle 16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1" y="874"/>
                                <a:ext cx="3050" cy="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8282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40" name="Freeform 1697"/>
                            <wps:cNvSpPr/>
                            <wps:spPr bwMode="auto">
                              <a:xfrm>
                                <a:off x="401" y="3"/>
                                <a:ext cx="929" cy="871"/>
                              </a:xfrm>
                              <a:custGeom>
                                <a:avLst/>
                                <a:gdLst>
                                  <a:gd name="T0" fmla="*/ 191 w 361"/>
                                  <a:gd name="T1" fmla="*/ 339 h 339"/>
                                  <a:gd name="T2" fmla="*/ 0 w 361"/>
                                  <a:gd name="T3" fmla="*/ 339 h 339"/>
                                  <a:gd name="T4" fmla="*/ 0 w 361"/>
                                  <a:gd name="T5" fmla="*/ 0 h 339"/>
                                  <a:gd name="T6" fmla="*/ 191 w 361"/>
                                  <a:gd name="T7" fmla="*/ 0 h 339"/>
                                  <a:gd name="T8" fmla="*/ 361 w 361"/>
                                  <a:gd name="T9" fmla="*/ 170 h 339"/>
                                  <a:gd name="T10" fmla="*/ 361 w 361"/>
                                  <a:gd name="T11" fmla="*/ 170 h 339"/>
                                  <a:gd name="T12" fmla="*/ 191 w 361"/>
                                  <a:gd name="T13" fmla="*/ 339 h 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61" h="339">
                                    <a:moveTo>
                                      <a:pt x="191" y="339"/>
                                    </a:moveTo>
                                    <a:cubicBezTo>
                                      <a:pt x="0" y="339"/>
                                      <a:pt x="0" y="339"/>
                                      <a:pt x="0" y="339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91" y="0"/>
                                      <a:pt x="191" y="0"/>
                                      <a:pt x="191" y="0"/>
                                    </a:cubicBezTo>
                                    <a:cubicBezTo>
                                      <a:pt x="285" y="0"/>
                                      <a:pt x="361" y="76"/>
                                      <a:pt x="361" y="170"/>
                                    </a:cubicBezTo>
                                    <a:cubicBezTo>
                                      <a:pt x="361" y="170"/>
                                      <a:pt x="361" y="170"/>
                                      <a:pt x="361" y="170"/>
                                    </a:cubicBezTo>
                                    <a:cubicBezTo>
                                      <a:pt x="361" y="263"/>
                                      <a:pt x="285" y="339"/>
                                      <a:pt x="191" y="33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>
                          <wps:cNvPr id="441" name="Rectangle 16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6588" y="6759567"/>
                              <a:ext cx="4841875" cy="30163"/>
                            </a:xfrm>
                            <a:prstGeom prst="rect">
                              <a:avLst/>
                            </a:prstGeom>
                            <a:solidFill>
                              <a:srgbClr val="90CAF9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>
                        <wps:cNvPr id="442" name="椭圆 441"/>
                        <wps:cNvSpPr/>
                        <wps:spPr>
                          <a:xfrm>
                            <a:off x="3118034" y="-48296"/>
                            <a:ext cx="1019907" cy="10199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图形 192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73761" y="154538"/>
                            <a:ext cx="708452" cy="630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Rectangle 1696"/>
                        <wps:cNvSpPr>
                          <a:spLocks noChangeArrowheads="1"/>
                        </wps:cNvSpPr>
                        <wps:spPr bwMode="auto">
                          <a:xfrm>
                            <a:off x="2890595" y="6555276"/>
                            <a:ext cx="4841875" cy="63501"/>
                          </a:xfrm>
                          <a:prstGeom prst="rect">
                            <a:avLst/>
                          </a:prstGeom>
                          <a:solidFill>
                            <a:srgbClr val="FE828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pic:pic xmlns:pic="http://schemas.openxmlformats.org/drawingml/2006/picture">
                        <pic:nvPicPr>
                          <pic:cNvPr id="445" name="图形 192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44900" y="60439"/>
                            <a:ext cx="412466" cy="41243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41" name="组合 1940"/>
                        <wpg:cNvGrpSpPr/>
                        <wpg:grpSpPr>
                          <a:xfrm>
                            <a:off x="3050602" y="1397127"/>
                            <a:ext cx="4531116" cy="5022482"/>
                            <a:chOff x="3050602" y="629721"/>
                            <a:chExt cx="4531116" cy="5789871"/>
                          </a:xfrm>
                        </wpg:grpSpPr>
                        <wpg:grpSp>
                          <wpg:cNvPr id="1938" name="组合 1937"/>
                          <wpg:cNvGrpSpPr/>
                          <wpg:grpSpPr>
                            <a:xfrm>
                              <a:off x="3050696" y="3821700"/>
                              <a:ext cx="4531022" cy="712000"/>
                              <a:chOff x="3050696" y="3817986"/>
                              <a:chExt cx="4531022" cy="712000"/>
                            </a:xfrm>
                          </wpg:grpSpPr>
                          <wps:wsp>
                            <wps:cNvPr id="448" name="Freeform 7"/>
                            <wps:cNvSpPr/>
                            <wps:spPr bwMode="auto">
                              <a:xfrm>
                                <a:off x="3050696" y="3817986"/>
                                <a:ext cx="4523286" cy="712000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9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9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49" name="Freeform 8"/>
                            <wps:cNvSpPr/>
                            <wps:spPr bwMode="auto">
                              <a:xfrm>
                                <a:off x="4532399" y="3817986"/>
                                <a:ext cx="3049319" cy="712000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4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1936" name="组合 1935"/>
                          <wpg:cNvGrpSpPr/>
                          <wpg:grpSpPr>
                            <a:xfrm>
                              <a:off x="3050602" y="3023658"/>
                              <a:ext cx="4531068" cy="710516"/>
                              <a:chOff x="3050602" y="3017577"/>
                              <a:chExt cx="4531068" cy="710516"/>
                            </a:xfrm>
                          </wpg:grpSpPr>
                          <wps:wsp>
                            <wps:cNvPr id="452" name="Freeform 11"/>
                            <wps:cNvSpPr/>
                            <wps:spPr bwMode="auto">
                              <a:xfrm>
                                <a:off x="3050602" y="3017577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2 h 1932"/>
                                  <a:gd name="T2" fmla="*/ 390 w 13806"/>
                                  <a:gd name="T3" fmla="*/ 1932 h 1932"/>
                                  <a:gd name="T4" fmla="*/ 0 w 13806"/>
                                  <a:gd name="T5" fmla="*/ 1543 h 1932"/>
                                  <a:gd name="T6" fmla="*/ 0 w 13806"/>
                                  <a:gd name="T7" fmla="*/ 390 h 1932"/>
                                  <a:gd name="T8" fmla="*/ 390 w 13806"/>
                                  <a:gd name="T9" fmla="*/ 0 h 1932"/>
                                  <a:gd name="T10" fmla="*/ 13416 w 13806"/>
                                  <a:gd name="T11" fmla="*/ 0 h 1932"/>
                                  <a:gd name="T12" fmla="*/ 13806 w 13806"/>
                                  <a:gd name="T13" fmla="*/ 390 h 1932"/>
                                  <a:gd name="T14" fmla="*/ 13806 w 13806"/>
                                  <a:gd name="T15" fmla="*/ 1543 h 1932"/>
                                  <a:gd name="T16" fmla="*/ 13416 w 13806"/>
                                  <a:gd name="T17" fmla="*/ 1932 h 19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2">
                                    <a:moveTo>
                                      <a:pt x="13416" y="1932"/>
                                    </a:moveTo>
                                    <a:cubicBezTo>
                                      <a:pt x="390" y="1932"/>
                                      <a:pt x="390" y="1932"/>
                                      <a:pt x="390" y="1932"/>
                                    </a:cubicBezTo>
                                    <a:cubicBezTo>
                                      <a:pt x="174" y="1932"/>
                                      <a:pt x="0" y="1758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4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4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8"/>
                                      <a:pt x="13632" y="1932"/>
                                      <a:pt x="13416" y="19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53" name="Freeform 12"/>
                            <wps:cNvSpPr/>
                            <wps:spPr bwMode="auto">
                              <a:xfrm>
                                <a:off x="4532531" y="3017577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2"/>
                                  <a:gd name="T2" fmla="*/ 0 w 9306"/>
                                  <a:gd name="T3" fmla="*/ 0 h 1932"/>
                                  <a:gd name="T4" fmla="*/ 0 w 9306"/>
                                  <a:gd name="T5" fmla="*/ 1932 h 1932"/>
                                  <a:gd name="T6" fmla="*/ 8914 w 9306"/>
                                  <a:gd name="T7" fmla="*/ 1932 h 1932"/>
                                  <a:gd name="T8" fmla="*/ 9306 w 9306"/>
                                  <a:gd name="T9" fmla="*/ 1545 h 1932"/>
                                  <a:gd name="T10" fmla="*/ 9306 w 9306"/>
                                  <a:gd name="T11" fmla="*/ 387 h 1932"/>
                                  <a:gd name="T12" fmla="*/ 8914 w 9306"/>
                                  <a:gd name="T13" fmla="*/ 0 h 19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2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2"/>
                                      <a:pt x="0" y="1932"/>
                                      <a:pt x="0" y="1932"/>
                                    </a:cubicBezTo>
                                    <a:cubicBezTo>
                                      <a:pt x="8914" y="1932"/>
                                      <a:pt x="8914" y="1932"/>
                                      <a:pt x="8914" y="1932"/>
                                    </a:cubicBezTo>
                                    <a:cubicBezTo>
                                      <a:pt x="9130" y="1932"/>
                                      <a:pt x="9306" y="1759"/>
                                      <a:pt x="9306" y="1545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3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1935" name="组合 1934"/>
                          <wpg:cNvGrpSpPr/>
                          <wpg:grpSpPr>
                            <a:xfrm>
                              <a:off x="3050602" y="2225679"/>
                              <a:ext cx="4531068" cy="710516"/>
                              <a:chOff x="3050602" y="2217071"/>
                              <a:chExt cx="4531068" cy="710516"/>
                            </a:xfrm>
                          </wpg:grpSpPr>
                          <wps:wsp>
                            <wps:cNvPr id="454" name="Freeform 13"/>
                            <wps:cNvSpPr/>
                            <wps:spPr bwMode="auto">
                              <a:xfrm>
                                <a:off x="3050602" y="2217071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9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9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55" name="Freeform 14"/>
                            <wps:cNvSpPr/>
                            <wps:spPr bwMode="auto">
                              <a:xfrm>
                                <a:off x="4532531" y="2217071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4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1931" name="组合 1930"/>
                          <wpg:cNvGrpSpPr/>
                          <wpg:grpSpPr>
                            <a:xfrm>
                              <a:off x="3050602" y="1427700"/>
                              <a:ext cx="4531068" cy="710516"/>
                              <a:chOff x="3050602" y="1417908"/>
                              <a:chExt cx="4531068" cy="710516"/>
                            </a:xfrm>
                          </wpg:grpSpPr>
                          <wps:wsp>
                            <wps:cNvPr id="456" name="Freeform 15"/>
                            <wps:cNvSpPr/>
                            <wps:spPr bwMode="auto">
                              <a:xfrm>
                                <a:off x="3050602" y="1417908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8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8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57" name="Freeform 16"/>
                            <wps:cNvSpPr/>
                            <wps:spPr bwMode="auto">
                              <a:xfrm>
                                <a:off x="4532531" y="1417908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3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>
                          <wps:cNvPr id="458" name="Freeform 19"/>
                          <wps:cNvSpPr/>
                          <wps:spPr bwMode="auto">
                            <a:xfrm>
                              <a:off x="3060374" y="5087584"/>
                              <a:ext cx="4505370" cy="1332008"/>
                            </a:xfrm>
                            <a:custGeom>
                              <a:avLst/>
                              <a:gdLst>
                                <a:gd name="T0" fmla="*/ 13629 w 13752"/>
                                <a:gd name="T1" fmla="*/ 554 h 554"/>
                                <a:gd name="T2" fmla="*/ 123 w 13752"/>
                                <a:gd name="T3" fmla="*/ 554 h 554"/>
                                <a:gd name="T4" fmla="*/ 0 w 13752"/>
                                <a:gd name="T5" fmla="*/ 432 h 554"/>
                                <a:gd name="T6" fmla="*/ 0 w 13752"/>
                                <a:gd name="T7" fmla="*/ 122 h 554"/>
                                <a:gd name="T8" fmla="*/ 123 w 13752"/>
                                <a:gd name="T9" fmla="*/ 0 h 554"/>
                                <a:gd name="T10" fmla="*/ 13629 w 13752"/>
                                <a:gd name="T11" fmla="*/ 0 h 554"/>
                                <a:gd name="T12" fmla="*/ 13752 w 13752"/>
                                <a:gd name="T13" fmla="*/ 122 h 554"/>
                                <a:gd name="T14" fmla="*/ 13752 w 13752"/>
                                <a:gd name="T15" fmla="*/ 432 h 554"/>
                                <a:gd name="T16" fmla="*/ 13629 w 13752"/>
                                <a:gd name="T17" fmla="*/ 554 h 5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752" h="554">
                                  <a:moveTo>
                                    <a:pt x="13629" y="554"/>
                                  </a:moveTo>
                                  <a:cubicBezTo>
                                    <a:pt x="123" y="554"/>
                                    <a:pt x="123" y="554"/>
                                    <a:pt x="123" y="554"/>
                                  </a:cubicBezTo>
                                  <a:cubicBezTo>
                                    <a:pt x="55" y="554"/>
                                    <a:pt x="0" y="499"/>
                                    <a:pt x="0" y="432"/>
                                  </a:cubicBezTo>
                                  <a:cubicBezTo>
                                    <a:pt x="0" y="122"/>
                                    <a:pt x="0" y="122"/>
                                    <a:pt x="0" y="122"/>
                                  </a:cubicBezTo>
                                  <a:cubicBezTo>
                                    <a:pt x="0" y="55"/>
                                    <a:pt x="55" y="0"/>
                                    <a:pt x="123" y="0"/>
                                  </a:cubicBezTo>
                                  <a:cubicBezTo>
                                    <a:pt x="13629" y="0"/>
                                    <a:pt x="13629" y="0"/>
                                    <a:pt x="13629" y="0"/>
                                  </a:cubicBezTo>
                                  <a:cubicBezTo>
                                    <a:pt x="13697" y="0"/>
                                    <a:pt x="13752" y="55"/>
                                    <a:pt x="13752" y="122"/>
                                  </a:cubicBezTo>
                                  <a:cubicBezTo>
                                    <a:pt x="13752" y="432"/>
                                    <a:pt x="13752" y="432"/>
                                    <a:pt x="13752" y="432"/>
                                  </a:cubicBezTo>
                                  <a:cubicBezTo>
                                    <a:pt x="13752" y="499"/>
                                    <a:pt x="13697" y="554"/>
                                    <a:pt x="13629" y="55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0CAF9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g:grpSp>
                          <wpg:cNvPr id="1932" name="组合 1931"/>
                          <wpg:cNvGrpSpPr/>
                          <wpg:grpSpPr>
                            <a:xfrm>
                              <a:off x="3050602" y="629721"/>
                              <a:ext cx="4531068" cy="710516"/>
                              <a:chOff x="3050602" y="1417908"/>
                              <a:chExt cx="4531068" cy="710516"/>
                            </a:xfrm>
                          </wpg:grpSpPr>
                          <wps:wsp>
                            <wps:cNvPr id="1933" name="Freeform 15"/>
                            <wps:cNvSpPr/>
                            <wps:spPr bwMode="auto">
                              <a:xfrm>
                                <a:off x="3050602" y="1417908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8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8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34" name="Freeform 16"/>
                            <wps:cNvSpPr/>
                            <wps:spPr bwMode="auto">
                              <a:xfrm>
                                <a:off x="4532531" y="1417908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3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941" o:spid="_x0000_s1026" o:spt="203" style="position:absolute;left:0pt;margin-left:-90pt;margin-top:-75.75pt;height:846.7pt;width:601.2pt;z-index:-251645952;mso-width-relative:page;mso-height-relative:page;" coordorigin="2887420,-270973" coordsize="4895849,6894513" o:gfxdata="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">
                <o:lock v:ext="edit" aspectratio="f"/>
                <v:group id="组合 433" o:spid="_x0000_s1026" o:spt="203" style="position:absolute;left:2887420;top:-270973;height:6894513;width:4895849;" coordorigin="633413,-36512" coordsize="4895849,6894513" o:gfxdata="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Gj8uu+AAAA3AAAAA8AAAAAAAAAAQAgAAAAIgAAAGRycy9kb3ducmV2Lnht&#10;bFBLAQIUABQAAAAIAIdO4kAzLwWeOwAAADkAAAAVAAAAAAAAAAEAIAAAAA0BAABkcnMvZ3JvdXBz&#10;aGFwZXhtbC54bWxQSwUGAAAAAAYABgBgAQAAygMAAAAA&#10;">
                  <o:lock v:ext="edit" aspectratio="f"/>
                  <v:group id="Group 1691" o:spid="_x0000_s1026" o:spt="203" style="position:absolute;left:633413;top:-36512;height:6894513;width:4895849;" coordorigin="399,-23" coordsize="3084,4343" o:gfxdata="UEsDBAoAAAAAAIdO4kAAAAAAAAAAAAAAAAAEAAAAZHJzL1BLAwQUAAAACACHTuJAPu9XcM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awmC/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u9XcMAAAADcAAAADwAAAAAAAAABACAAAAAiAAAAZHJzL2Rvd25yZXYu&#10;eG1sUEsBAhQAFAAAAAgAh07iQDMvBZ47AAAAOQAAABUAAAAAAAAAAQAgAAAADwEAAGRycy9ncm91&#10;cHNoYXBleG1sLnhtbFBLBQYAAAAABgAGAGABAADMAwAAAAA=&#10;">
                    <o:lock v:ext="edit" aspectratio="t"/>
                    <v:rect id="AutoShape 1690" o:spid="_x0000_s1026" o:spt="1" style="position:absolute;left:399;top:0;height:4320;width:3055;" filled="f" stroked="f" coordsize="21600,21600" o:gfxdata="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4vIS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text="t" aspectratio="t"/>
                    </v:rect>
                    <v:rect id="Rectangle 1692" o:spid="_x0000_s1026" o:spt="1" style="position:absolute;left:401;top:3;height:4314;width:3050;" fillcolor="#FFFFFF" filled="t" stroked="f" coordsize="21600,21600" o:gfxdata="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m9VvC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 miterlimit="8" joinstyle="miter"/>
                      <v:imagedata o:title=""/>
                      <o:lock v:ext="edit" aspectratio="f"/>
                    </v:rect>
                    <v:rect id="Rectangle 1693" o:spid="_x0000_s1026" o:spt="1" style="position:absolute;left:921;top:-23;height:897;width:2562;" fillcolor="#FE9494" filled="t" stroked="f" coordsize="21600,21600" o:gfxdata="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22+fr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1694" o:spid="_x0000_s1026" o:spt="1" style="position:absolute;left:401;top:874;height:59;width:3050;" fillcolor="#FE8282" filled="t" stroked="f" coordsize="21600,21600" o:gfxdata="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d5DO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1697" o:spid="_x0000_s1026" o:spt="100" style="position:absolute;left:401;top:3;height:871;width:929;" fillcolor="#90CAF9" filled="t" stroked="f" coordsize="361,339" o:gfxdata="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00mxvQAA&#10;ANwAAAAPAAAAAAAAAAEAIAAAACIAAABkcnMvZG93bnJldi54bWxQSwECFAAUAAAACACHTuJAMy8F&#10;njsAAAA5AAAAEAAAAAAAAAABACAAAAAMAQAAZHJzL3NoYXBleG1sLnhtbFBLBQYAAAAABgAGAFsB&#10;AAC2AwAAAAA=&#10;" path="m191,339c0,339,0,339,0,339c0,0,0,0,0,0c191,0,191,0,191,0c285,0,361,76,361,170c361,170,361,170,361,170c361,263,285,339,191,339xe">
                      <v:path o:connectlocs="491,871;0,871;0,0;491,0;929,436;929,436;491,871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rect id="Rectangle 1695" o:spid="_x0000_s1026" o:spt="1" style="position:absolute;left:636588;top:6759567;height:30163;width:4841875;" fillcolor="#90CAF9" filled="t" stroked="f" coordsize="21600,21600" o:gfxdata="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sof+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</v:group>
                <v:shape id="椭圆 441" o:spid="_x0000_s1026" o:spt="3" type="#_x0000_t3" style="position:absolute;left:3118034;top:-48296;height:1019907;width:1019907;v-text-anchor:middle;" fillcolor="#FFFFFF [3212]" filled="t" stroked="f" coordsize="21600,21600" o:gfxdata="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zEYA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图形 1923" o:spid="_x0000_s1026" o:spt="75" type="#_x0000_t75" style="position:absolute;left:3273761;top:154538;height:630522;width:708452;" filled="f" o:preferrelative="t" stroked="f" coordsize="21600,21600" o:gfxdata="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rFDT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" o:title=""/>
                  <o:lock v:ext="edit" aspectratio="t"/>
                </v:shape>
                <v:rect id="Rectangle 1696" o:spid="_x0000_s1026" o:spt="1" style="position:absolute;left:2890595;top:6555276;height:63501;width:4841875;" fillcolor="#FE8282" filled="t" stroked="f" coordsize="21600,21600" o:gfxdata="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do40L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shape id="图形 1928" o:spid="_x0000_s1026" o:spt="75" type="#_x0000_t75" style="position:absolute;left:6944900;top:60439;height:412433;width:412466;" filled="f" o:preferrelative="t" stroked="f" coordsize="21600,21600" o:gfxdata="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0LdUu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o:title=""/>
                  <o:lock v:ext="edit" aspectratio="t"/>
                </v:shape>
                <v:group id="组合 1940" o:spid="_x0000_s1026" o:spt="203" style="position:absolute;left:3050602;top:1397127;height:5022481;width:4531116;" coordorigin="3050602,629721" coordsize="4531116,5789871" o:gfxdata="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SOp5L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1937" o:spid="_x0000_s1026" o:spt="203" style="position:absolute;left:3050696;top:3821700;height:712000;width:4531022;" coordorigin="3050696,3817986" coordsize="4531022,712000" o:gfxdata="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QfcwTBAAAA3Q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7" o:spid="_x0000_s1026" o:spt="100" style="position:absolute;left:3050696;top:3817986;height:712000;width:4523286;" fillcolor="#90CAF9" filled="t" stroked="f" coordsize="13806,1933" o:gfxdata="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FCy+vQAA&#10;ANwAAAAPAAAAAAAAAAEAIAAAACIAAABkcnMvZG93bnJldi54bWxQSwECFAAUAAAACACHTuJAMy8F&#10;njsAAAA5AAAAEAAAAAAAAAABACAAAAAMAQAAZHJzL3NoYXBleG1sLnhtbFBLBQYAAAAABgAGAFsB&#10;AAC2AwAAAAA=&#10;" path="m13416,1933c390,1933,390,1933,390,1933c174,1933,0,1759,0,1543c0,390,0,390,0,390c0,175,174,0,390,0c13416,0,13416,0,13416,0c13632,0,13806,175,13806,390c13806,1543,13806,1543,13806,1543c13806,1759,13632,1933,13416,1933xe">
                      <v:path o:connectlocs="4395509,712000;127776,712000;0,568347;0,143652;127776,0;4395509,0;4523286,143652;4523286,568347;4395509,71200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" o:spid="_x0000_s1026" o:spt="100" style="position:absolute;left:4532399;top:3817986;height:712000;width:3049319;" fillcolor="#F9EDE1" filled="t" stroked="f" coordsize="9306,1933" o:gfxdata="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3Rp96/&#10;AAAA3AAAAA8AAAAAAAAAAQAgAAAAIgAAAGRycy9kb3ducmV2LnhtbFBLAQIUABQAAAAIAIdO4kAz&#10;LwWeOwAAADkAAAAQAAAAAAAAAAEAIAAAAA4BAABkcnMvc2hhcGV4bWwueG1sUEsFBgAAAAAGAAYA&#10;WwEAALgDAAAAAA==&#10;" path="m8914,0c0,0,0,0,0,0c0,1933,0,1933,0,1933c8914,1933,8914,1933,8914,1933c9130,1933,9306,1760,9306,1546c9306,387,9306,387,9306,387c9306,174,9130,0,8914,0xe">
                      <v:path o:connectlocs="2920871,0;0,0;0,712000;2920871,712000;3049319,569452;3049319,142547;2920871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组合 1935" o:spid="_x0000_s1026" o:spt="203" style="position:absolute;left:3050602;top:3023658;height:710516;width:4531068;" coordorigin="3050602,3017577" coordsize="4531068,710516" o:gfxdata="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azELtvAAAAN0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1" o:spid="_x0000_s1026" o:spt="100" style="position:absolute;left:3050602;top:3017577;height:710516;width:4523448;" fillcolor="#90CAF9" filled="t" stroked="f" coordsize="13806,1932" o:gfxdata="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4cojvQAA&#10;ANwAAAAPAAAAAAAAAAEAIAAAACIAAABkcnMvZG93bnJldi54bWxQSwECFAAUAAAACACHTuJAMy8F&#10;njsAAAA5AAAAEAAAAAAAAAABACAAAAAMAQAAZHJzL3NoYXBleG1sLnhtbFBLBQYAAAAABgAGAFsB&#10;AAC2AwAAAAA=&#10;" path="m13416,1932c390,1932,390,1932,390,1932c174,1932,0,1758,0,1543c0,390,0,390,0,390c0,174,174,0,390,0c13416,0,13416,0,13416,0c13632,0,13806,174,13806,390c13806,1543,13806,1543,13806,1543c13806,1758,13632,1932,13416,1932xe">
                      <v:path o:connectlocs="4395666,710516;127781,710516;0,567456;0,143427;127781,0;4395666,0;4523448,143427;4523448,567456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" o:spid="_x0000_s1026" o:spt="100" style="position:absolute;left:4532531;top:3017577;height:710516;width:3049139;" fillcolor="#F9EDE1" filled="t" stroked="f" coordsize="9306,1932" o:gfxdata="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dDB+L4A&#10;AADcAAAADwAAAAAAAAABACAAAAAiAAAAZHJzL2Rvd25yZXYueG1sUEsBAhQAFAAAAAgAh07iQDMv&#10;BZ47AAAAOQAAABAAAAAAAAAAAQAgAAAADQEAAGRycy9zaGFwZXhtbC54bWxQSwUGAAAAAAYABgBb&#10;AQAAtwMAAAAA&#10;" path="m8914,0c0,0,0,0,0,0c0,1932,0,1932,0,1932c8914,1932,8914,1932,8914,1932c9130,1932,9306,1759,9306,1545c9306,387,9306,387,9306,387c9306,173,9130,0,8914,0xe">
                      <v:path o:connectlocs="2920699,0;0,0;0,710516;2920699,710516;3049139,568192;3049139,142323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组合 1934" o:spid="_x0000_s1026" o:spt="203" style="position:absolute;left:3050602;top:2225679;height:710516;width:4531068;" coordorigin="3050602,2217071" coordsize="4531068,710516" o:gfxdata="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oe3Jq+AAAA3Q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3" o:spid="_x0000_s1026" o:spt="100" style="position:absolute;left:3050602;top:2217071;height:710516;width:4523448;" fillcolor="#90CAF9" filled="t" stroked="f" coordsize="13806,1933" o:gfxdata="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WAsGa/&#10;AAAA3AAAAA8AAAAAAAAAAQAgAAAAIgAAAGRycy9kb3ducmV2LnhtbFBLAQIUABQAAAAIAIdO4kAz&#10;LwWeOwAAADkAAAAQAAAAAAAAAAEAIAAAAA4BAABkcnMvc2hhcGV4bWwueG1sUEsFBgAAAAAGAAYA&#10;WwEAALgDAAAAAA==&#10;" path="m13416,1933c390,1933,390,1933,390,1933c174,1933,0,1759,0,1543c0,390,0,390,0,390c0,175,174,0,390,0c13416,0,13416,0,13416,0c13632,0,13806,175,13806,390c13806,1543,13806,1543,13806,1543c13806,1759,13632,1933,13416,1933xe">
                      <v:path o:connectlocs="4395666,710516;127781,710516;0,567163;0,143352;127781,0;4395666,0;4523448,143352;4523448,567163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" o:spid="_x0000_s1026" o:spt="100" style="position:absolute;left:4532531;top:2217071;height:710516;width:3049139;" fillcolor="#F9EDE1" filled="t" stroked="f" coordsize="9306,1933" o:gfxdata="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RTsG&#10;wAAAANwAAAAPAAAAAAAAAAEAIAAAACIAAABkcnMvZG93bnJldi54bWxQSwECFAAUAAAACACHTuJA&#10;My8FnjsAAAA5AAAAEAAAAAAAAAABACAAAAAPAQAAZHJzL3NoYXBleG1sLnhtbFBLBQYAAAAABgAG&#10;AFsBAAC5AwAAAAA=&#10;" path="m8914,0c0,0,0,0,0,0c0,1933,0,1933,0,1933c8914,1933,8914,1933,8914,1933c9130,1933,9306,1760,9306,1546c9306,387,9306,387,9306,387c9306,174,9130,0,8914,0xe">
                      <v:path o:connectlocs="2920699,0;0,0;0,710516;2920699,710516;3049139,568265;3049139,142250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组合 1930" o:spid="_x0000_s1026" o:spt="203" style="position:absolute;left:3050602;top:1427700;height:710516;width:4531068;" coordorigin="3050602,1417908" coordsize="4531068,710516" o:gfxdata="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SXamb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5" o:spid="_x0000_s1026" o:spt="100" style="position:absolute;left:3050602;top:1417908;height:710516;width:4523448;" fillcolor="#90CAF9" filled="t" stroked="f" coordsize="13806,1933" o:gfxdata="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h6L&#10;isEAAADcAAAADwAAAAAAAAABACAAAAAiAAAAZHJzL2Rvd25yZXYueG1sUEsBAhQAFAAAAAgAh07i&#10;QDMvBZ47AAAAOQAAABAAAAAAAAAAAQAgAAAAEAEAAGRycy9zaGFwZXhtbC54bWxQSwUGAAAAAAYA&#10;BgBbAQAAugMAAAAA&#10;" path="m13416,1933c390,1933,390,1933,390,1933c174,1933,0,1758,0,1543c0,390,0,390,0,390c0,175,174,0,390,0c13416,0,13416,0,13416,0c13632,0,13806,175,13806,390c13806,1543,13806,1543,13806,1543c13806,1758,13632,1933,13416,1933xe">
                      <v:path o:connectlocs="4395666,710516;127781,710516;0,567163;0,143352;127781,0;4395666,0;4523448,143352;4523448,567163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" o:spid="_x0000_s1026" o:spt="100" style="position:absolute;left:4532531;top:1417908;height:710516;width:3049139;" fillcolor="#F9EDE1" filled="t" stroked="f" coordsize="9306,1933" o:gfxdata="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bbAOq/&#10;AAAA3AAAAA8AAAAAAAAAAQAgAAAAIgAAAGRycy9kb3ducmV2LnhtbFBLAQIUABQAAAAIAIdO4kAz&#10;LwWeOwAAADkAAAAQAAAAAAAAAAEAIAAAAA4BAABkcnMvc2hhcGV4bWwueG1sUEsFBgAAAAAGAAYA&#10;WwEAALgDAAAAAA==&#10;" path="m8914,0c0,0,0,0,0,0c0,1933,0,1933,0,1933c8914,1933,8914,1933,8914,1933c9130,1933,9306,1760,9306,1546c9306,387,9306,387,9306,387c9306,173,9130,0,8914,0xe">
                      <v:path o:connectlocs="2920699,0;0,0;0,710516;2920699,710516;3049139,568265;3049139,142250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19" o:spid="_x0000_s1026" o:spt="100" style="position:absolute;left:3060374;top:5087584;height:1332008;width:4505370;" fillcolor="#90CAF9" filled="t" stroked="f" coordsize="13752,554" o:gfxdata="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DxX4ugAAANwA&#10;AAAPAAAAAAAAAAEAIAAAACIAAABkcnMvZG93bnJldi54bWxQSwECFAAUAAAACACHTuJAMy8FnjsA&#10;AAA5AAAAEAAAAAAAAAABACAAAAAJAQAAZHJzL3NoYXBleG1sLnhtbFBLBQYAAAAABgAGAFsBAACz&#10;AwAAAAA=&#10;" path="m13629,554c123,554,123,554,123,554c55,554,0,499,0,432c0,122,0,122,0,122c0,55,55,0,123,0c13629,0,13629,0,13629,0c13697,0,13752,55,13752,122c13752,432,13752,432,13752,432c13752,499,13697,554,13629,554xe">
                    <v:path o:connectlocs="4465073,1332008;40296,1332008;0,1038677;0,293330;40296,0;4465073,0;4505370,293330;4505370,1038677;4465073,1332008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group id="组合 1931" o:spid="_x0000_s1026" o:spt="203" style="position:absolute;left:3050602;top:629721;height:710516;width:4531068;" coordorigin="3050602,1417908" coordsize="4531068,710516" o:gfxdata="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fdE7r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5" o:spid="_x0000_s1026" o:spt="100" style="position:absolute;left:3050602;top:1417908;height:710516;width:4523448;" fillcolor="#90CAF9" filled="t" stroked="f" coordsize="13806,1933" o:gfxdata="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kYarL4A&#10;AADdAAAADwAAAAAAAAABACAAAAAiAAAAZHJzL2Rvd25yZXYueG1sUEsBAhQAFAAAAAgAh07iQDMv&#10;BZ47AAAAOQAAABAAAAAAAAAAAQAgAAAADQEAAGRycy9zaGFwZXhtbC54bWxQSwUGAAAAAAYABgBb&#10;AQAAtwMAAAAA&#10;" path="m13416,1933c390,1933,390,1933,390,1933c174,1933,0,1758,0,1543c0,390,0,390,0,390c0,175,174,0,390,0c13416,0,13416,0,13416,0c13632,0,13806,175,13806,390c13806,1543,13806,1543,13806,1543c13806,1758,13632,1933,13416,1933xe">
                      <v:path o:connectlocs="4395666,710516;127781,710516;0,567163;0,143352;127781,0;4395666,0;4523448,143352;4523448,567163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" o:spid="_x0000_s1026" o:spt="100" style="position:absolute;left:4532531;top:1417908;height:710516;width:3049139;" fillcolor="#F9EDE1" filled="t" stroked="f" coordsize="9306,1933" o:gfxdata="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nOml74A&#10;AADdAAAADwAAAAAAAAABACAAAAAiAAAAZHJzL2Rvd25yZXYueG1sUEsBAhQAFAAAAAgAh07iQDMv&#10;BZ47AAAAOQAAABAAAAAAAAAAAQAgAAAADQEAAGRycy9zaGFwZXhtbC54bWxQSwUGAAAAAAYABgBb&#10;AQAAtwMAAAAA&#10;" path="m8914,0c0,0,0,0,0,0c0,1933,0,1933,0,1933c8914,1933,8914,1933,8914,1933c9130,1933,9306,1760,9306,1546c9306,387,9306,387,9306,387c9306,173,9130,0,8914,0xe">
                      <v:path o:connectlocs="2920699,0;0,0;0,710516;2920699,710516;3049139,568265;3049139,142250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5065395</wp:posOffset>
                </wp:positionV>
                <wp:extent cx="2217420" cy="5886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A7449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65.9pt;margin-top:398.85pt;height:46.35pt;width:174.6pt;z-index:251665408;mso-width-relative:page;mso-height-relative:page;" filled="f" stroked="f" coordsize="21600,21600" o:gfxdata="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ZK4djd0AAAAMAQAADwAAAAAAAAABACAAAAAiAAAA&#10;ZHJzL2Rvd25yZXYueG1sUEsBAhQAFAAAAAgAh07iQEaS5HU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1A7449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Wednesday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3994785</wp:posOffset>
                </wp:positionV>
                <wp:extent cx="2217420" cy="58864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59E02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Tuesday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65.9pt;margin-top:314.55pt;height:46.35pt;width:174.6pt;z-index:251663360;mso-width-relative:page;mso-height-relative:page;" filled="f" stroked="f" coordsize="21600,21600" o:gfxdata="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0uyd9wAAAAMAQAADwAAAAAAAAABACAAAAAiAAAA&#10;ZHJzL2Rvd25yZXYueG1sUEsBAhQAFAAAAAgAh07iQLgYbzM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E59E02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Tuesday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2924175</wp:posOffset>
                </wp:positionV>
                <wp:extent cx="2217420" cy="58864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3ED35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Monday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-65.9pt;margin-top:230.25pt;height:46.35pt;width:174.6pt;z-index:251661312;mso-width-relative:page;mso-height-relative:page;" filled="f" stroked="f" coordsize="21600,21600" o:gfxdata="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jLJt94AAAAMAQAADwAAAAAAAAABACAAAAAiAAAA&#10;ZHJzL2Rvd25yZXYueG1sUEsBAhQAFAAAAAgAh07iQDFqBjg6AgAAZgQAAA4AAAAAAAAAAQAgAAAA&#10;L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B3ED35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Monday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5983602C-321B-4E01-8E7E-A89E717E4C4D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89D99C4B-893E-4568-B22B-EBB67FFBD669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647B824F-CC1A-45F3-913D-4C861653A85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4" w:fontKey="{496D757F-2A87-41A6-BED1-179B4708A5A4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D90D730B-4201-40A8-9014-994B5B59507A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ona-Sans Black">
    <w:panose1 w:val="00000000000000000000"/>
    <w:charset w:val="00"/>
    <w:family w:val="auto"/>
    <w:pitch w:val="default"/>
    <w:sig w:usb0="A00000E7" w:usb1="4000C07B" w:usb2="00000000" w:usb3="00000000" w:csb0="20000001" w:csb1="00000000"/>
    <w:embedRegular r:id="rId6" w:fontKey="{35290CED-7866-4F7B-9FB3-0FC9B0D54416}"/>
  </w:font>
  <w:font w:name="Manrope Medium">
    <w:panose1 w:val="00000000000000000000"/>
    <w:charset w:val="00"/>
    <w:family w:val="auto"/>
    <w:pitch w:val="default"/>
    <w:sig w:usb0="A00002BF" w:usb1="5000206B" w:usb2="00000000" w:usb3="00000000" w:csb0="2000019F" w:csb1="00000000"/>
    <w:embedRegular r:id="rId7" w:fontKey="{2AEAA762-1B1D-4156-A401-55EB0BA8D650}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3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liZWY4OTY0MGRkODE3MzUwYWNjNzJlOTZjZjEzOWIifQ=="/>
  </w:docVars>
  <w:rsids>
    <w:rsidRoot w:val="3E9B4D85"/>
    <w:rsid w:val="083A0447"/>
    <w:rsid w:val="090C5B92"/>
    <w:rsid w:val="0C6C7DD3"/>
    <w:rsid w:val="0D66189D"/>
    <w:rsid w:val="10DF2A43"/>
    <w:rsid w:val="16A62408"/>
    <w:rsid w:val="192A5572"/>
    <w:rsid w:val="1CC072C3"/>
    <w:rsid w:val="26703ED5"/>
    <w:rsid w:val="291A5D03"/>
    <w:rsid w:val="2B175E87"/>
    <w:rsid w:val="31102D9D"/>
    <w:rsid w:val="3651018A"/>
    <w:rsid w:val="370631AC"/>
    <w:rsid w:val="3BF21AC7"/>
    <w:rsid w:val="3E9B4D85"/>
    <w:rsid w:val="5EDA046D"/>
    <w:rsid w:val="5F1020E1"/>
    <w:rsid w:val="60C87A8B"/>
    <w:rsid w:val="61F03C1F"/>
    <w:rsid w:val="69796AD5"/>
    <w:rsid w:val="6D2D20B0"/>
    <w:rsid w:val="71080E6A"/>
    <w:rsid w:val="7E175816"/>
    <w:rsid w:val="7FC37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svg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kingsoft\office6\templates\download\64d9299c\Weekly%20planning%20plan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Weekly planning plan.docx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2025-10-29T17:57:00Z</dcterms:created>
  <dc:creator>Shams alaseel Tareq</dc:creator>
  <cp:lastModifiedBy>Shams alaseel Tareq</cp:lastModifiedBy>
  <dcterms:modified xsi:type="dcterms:W3CDTF">2025-10-29T18:08:49Z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1033-12.2.0.23155</vt:lpwstr>
  </property>
  <property fmtid="{D5CDD505-2E9C-101B-9397-08002B2CF9AE}" pid="3" name="ICV">
    <vt:lpwstr>D0F539B1F0A54F92A3044F25039E8F64_11</vt:lpwstr>
  </property>
</Properties>
</file>